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57DA" w:rsidRPr="005857DA" w:rsidRDefault="005857DA" w:rsidP="005857DA">
      <w:pPr>
        <w:spacing w:after="0"/>
        <w:rPr>
          <w:sz w:val="16"/>
          <w:szCs w:val="16"/>
        </w:rPr>
      </w:pPr>
    </w:p>
    <w:p w:rsidR="005857DA" w:rsidRPr="005857DA" w:rsidRDefault="00942B9B" w:rsidP="005857DA">
      <w:pPr>
        <w:spacing w:after="0"/>
        <w:rPr>
          <w:sz w:val="20"/>
          <w:szCs w:val="20"/>
        </w:rPr>
      </w:pPr>
      <w:hyperlink r:id="rId6" w:history="1">
        <w:r w:rsidR="00E32772" w:rsidRPr="00E32772">
          <w:rPr>
            <w:rStyle w:val="Lienhypertexte"/>
            <w:sz w:val="20"/>
            <w:szCs w:val="20"/>
          </w:rPr>
          <w:t>Étapes à suivre pour inviter un conférencier</w:t>
        </w:r>
      </w:hyperlink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18"/>
        <w:gridCol w:w="573"/>
        <w:gridCol w:w="68"/>
        <w:gridCol w:w="746"/>
        <w:gridCol w:w="1435"/>
        <w:gridCol w:w="831"/>
        <w:gridCol w:w="746"/>
        <w:gridCol w:w="493"/>
        <w:gridCol w:w="478"/>
        <w:gridCol w:w="373"/>
        <w:gridCol w:w="700"/>
        <w:gridCol w:w="764"/>
        <w:gridCol w:w="1409"/>
      </w:tblGrid>
      <w:tr w:rsidR="00A05434" w:rsidRPr="009404B9" w:rsidTr="00DC4035">
        <w:trPr>
          <w:cantSplit/>
          <w:trHeight w:hRule="exact" w:val="360"/>
          <w:jc w:val="center"/>
        </w:trPr>
        <w:tc>
          <w:tcPr>
            <w:tcW w:w="5178" w:type="dxa"/>
            <w:gridSpan w:val="6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9E1A41" w:rsidRPr="009404B9" w:rsidRDefault="009E1A41" w:rsidP="009404B9">
            <w:pPr>
              <w:spacing w:after="0" w:line="240" w:lineRule="auto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Identification du </w:t>
            </w:r>
            <w:r w:rsidR="003762BB"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ou de la </w:t>
            </w:r>
            <w:r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>conférencier / conférencière invité(e)</w:t>
            </w:r>
          </w:p>
        </w:tc>
        <w:tc>
          <w:tcPr>
            <w:tcW w:w="5118" w:type="dxa"/>
            <w:gridSpan w:val="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1A41" w:rsidRPr="009404B9" w:rsidRDefault="009E1A41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D5EFA" w:rsidRPr="009404B9" w:rsidTr="005D5EFA">
        <w:trPr>
          <w:cantSplit/>
          <w:trHeight w:hRule="exact" w:val="560"/>
          <w:jc w:val="center"/>
        </w:trPr>
        <w:tc>
          <w:tcPr>
            <w:tcW w:w="1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663D" w:rsidRDefault="00F220E1" w:rsidP="008102B9">
            <w:pPr>
              <w:tabs>
                <w:tab w:val="left" w:pos="2682"/>
                <w:tab w:val="left" w:pos="6067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Appellation </w:t>
            </w:r>
            <w:r w:rsidR="008102B9"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8102B9" w:rsidRPr="00CF1FB5" w:rsidRDefault="008102B9" w:rsidP="009271F0">
            <w:pPr>
              <w:tabs>
                <w:tab w:val="left" w:pos="2682"/>
                <w:tab w:val="left" w:pos="6067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271F0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ListeDéroulante1"/>
                  <w:enabled/>
                  <w:calcOnExit w:val="0"/>
                  <w:ddList>
                    <w:listEntry w:val="Sélectionner"/>
                    <w:listEntry w:val="Docteur"/>
                    <w:listEntry w:val="Docteure"/>
                    <w:listEntry w:val="Madame"/>
                    <w:listEntry w:val="Monsieur"/>
                    <w:listEntry w:val="Professeur"/>
                    <w:listEntry w:val="Professeure"/>
                  </w:ddList>
                </w:ffData>
              </w:fldChar>
            </w:r>
            <w:bookmarkStart w:id="0" w:name="ListeDéroulante1"/>
            <w:r w:rsidR="009271F0">
              <w:rPr>
                <w:rFonts w:ascii="Arial Narrow" w:hAnsi="Arial Narrow"/>
                <w:b/>
                <w:sz w:val="20"/>
                <w:szCs w:val="20"/>
              </w:rPr>
              <w:instrText xml:space="preserve"> FORMDROPDOWN </w:instrText>
            </w:r>
            <w:r w:rsidR="00670A04">
              <w:rPr>
                <w:rFonts w:ascii="Arial Narrow" w:hAnsi="Arial Narrow"/>
                <w:b/>
                <w:sz w:val="20"/>
                <w:szCs w:val="20"/>
              </w:rPr>
            </w:r>
            <w:r w:rsidR="00942B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9271F0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0"/>
            <w:r w:rsidRPr="00CF1FB5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663D" w:rsidRDefault="00F220E1" w:rsidP="008102B9">
            <w:pPr>
              <w:tabs>
                <w:tab w:val="left" w:pos="2682"/>
                <w:tab w:val="left" w:pos="6067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Prénom</w:t>
            </w:r>
          </w:p>
          <w:p w:rsidR="008102B9" w:rsidRPr="00CF1FB5" w:rsidRDefault="008102B9" w:rsidP="00A05434">
            <w:pPr>
              <w:tabs>
                <w:tab w:val="left" w:pos="2682"/>
                <w:tab w:val="left" w:pos="6067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40"/>
                    <w:format w:val="FIRST CAPITAL"/>
                  </w:textInput>
                </w:ffData>
              </w:fldChar>
            </w:r>
            <w:bookmarkStart w:id="1" w:name="Texte1"/>
            <w:r w:rsidR="00A05434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357" w:type="dxa"/>
            <w:gridSpan w:val="6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63D" w:rsidRDefault="008102B9" w:rsidP="008102B9">
            <w:pPr>
              <w:tabs>
                <w:tab w:val="left" w:pos="2682"/>
                <w:tab w:val="left" w:pos="6067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Nom</w:t>
            </w:r>
          </w:p>
          <w:p w:rsidR="008102B9" w:rsidRPr="00CF1FB5" w:rsidRDefault="00B9663D" w:rsidP="00A05434">
            <w:pPr>
              <w:tabs>
                <w:tab w:val="left" w:pos="2682"/>
                <w:tab w:val="left" w:pos="6067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CF1FB5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FIRST CAPITAL"/>
                  </w:textInput>
                </w:ffData>
              </w:fldChar>
            </w:r>
            <w:r w:rsidRPr="00CF1FB5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CF1FB5">
              <w:rPr>
                <w:rFonts w:ascii="Arial Narrow" w:hAnsi="Arial Narrow"/>
                <w:b/>
                <w:sz w:val="20"/>
                <w:szCs w:val="20"/>
              </w:rPr>
            </w:r>
            <w:r w:rsidRPr="00CF1FB5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CF1FB5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03336B" w:rsidRPr="008102B9" w:rsidTr="00DC4035">
        <w:trPr>
          <w:cantSplit/>
          <w:trHeight w:hRule="exact" w:val="432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3336B" w:rsidRPr="00CF1FB5" w:rsidRDefault="009E1A41" w:rsidP="00DC4035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B9663D">
              <w:rPr>
                <w:rFonts w:ascii="Arial Narrow" w:hAnsi="Arial Narrow"/>
                <w:sz w:val="20"/>
                <w:szCs w:val="20"/>
              </w:rPr>
              <w:t xml:space="preserve">Organisme et département :  </w:t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Texte12"/>
            <w:r w:rsidR="00A05434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A05434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A05434" w:rsidRPr="009404B9" w:rsidTr="00DC4035">
        <w:trPr>
          <w:cantSplit/>
          <w:trHeight w:hRule="exact" w:val="360"/>
          <w:jc w:val="center"/>
        </w:trPr>
        <w:tc>
          <w:tcPr>
            <w:tcW w:w="5178" w:type="dxa"/>
            <w:gridSpan w:val="6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9E1A41" w:rsidRPr="009404B9" w:rsidRDefault="009E1A41" w:rsidP="009404B9">
            <w:pPr>
              <w:spacing w:after="0" w:line="240" w:lineRule="auto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>Adresse pour paiement par courrier :</w:t>
            </w:r>
          </w:p>
        </w:tc>
        <w:tc>
          <w:tcPr>
            <w:tcW w:w="5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E1A41" w:rsidRPr="009404B9" w:rsidRDefault="009E1A41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5434" w:rsidRPr="009404B9" w:rsidTr="005D5EFA">
        <w:trPr>
          <w:cantSplit/>
          <w:trHeight w:hRule="exact" w:val="576"/>
          <w:jc w:val="center"/>
        </w:trPr>
        <w:tc>
          <w:tcPr>
            <w:tcW w:w="14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05434" w:rsidRDefault="00A05434" w:rsidP="00A05434">
            <w:pPr>
              <w:tabs>
                <w:tab w:val="left" w:pos="2052"/>
                <w:tab w:val="left" w:pos="7414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 xml:space="preserve">Numéro   </w:t>
            </w:r>
          </w:p>
          <w:p w:rsidR="00A05434" w:rsidRPr="00A05434" w:rsidRDefault="00A05434" w:rsidP="00A05434">
            <w:pPr>
              <w:tabs>
                <w:tab w:val="left" w:pos="2052"/>
                <w:tab w:val="left" w:pos="7414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e13"/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863" w:type="dxa"/>
            <w:gridSpan w:val="9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05434" w:rsidRDefault="00A05434" w:rsidP="00A05434">
            <w:pPr>
              <w:tabs>
                <w:tab w:val="left" w:pos="2052"/>
                <w:tab w:val="left" w:pos="7414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Rue</w:t>
            </w:r>
          </w:p>
          <w:p w:rsidR="00A05434" w:rsidRPr="009404B9" w:rsidRDefault="00DF623E" w:rsidP="00A05434">
            <w:pPr>
              <w:tabs>
                <w:tab w:val="left" w:pos="2052"/>
                <w:tab w:val="left" w:pos="7414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entryMacro w:val="Macro1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5434" w:rsidRDefault="00A05434" w:rsidP="008138C3">
            <w:pPr>
              <w:tabs>
                <w:tab w:val="left" w:pos="2052"/>
                <w:tab w:val="left" w:pos="7414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Bureau</w:t>
            </w:r>
          </w:p>
          <w:p w:rsidR="00A05434" w:rsidRPr="00A05434" w:rsidRDefault="00A05434" w:rsidP="008138C3">
            <w:pPr>
              <w:tabs>
                <w:tab w:val="left" w:pos="2052"/>
                <w:tab w:val="left" w:pos="7414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e14"/>
            <w:r w:rsidRPr="00A05434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4"/>
          </w:p>
        </w:tc>
      </w:tr>
      <w:tr w:rsidR="00A05434" w:rsidRPr="009404B9" w:rsidTr="00DC4035">
        <w:trPr>
          <w:cantSplit/>
          <w:trHeight w:hRule="exact" w:val="576"/>
          <w:jc w:val="center"/>
        </w:trPr>
        <w:tc>
          <w:tcPr>
            <w:tcW w:w="2157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63D" w:rsidRDefault="00F220E1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Téléphone</w:t>
            </w:r>
            <w:r w:rsidR="009E1A41" w:rsidRPr="009404B9">
              <w:rPr>
                <w:rFonts w:ascii="Arial Narrow" w:hAnsi="Arial Narrow"/>
                <w:sz w:val="20"/>
                <w:szCs w:val="20"/>
              </w:rPr>
              <w:t xml:space="preserve">   </w:t>
            </w:r>
          </w:p>
          <w:p w:rsidR="009E1A41" w:rsidRPr="00A05434" w:rsidRDefault="00A05434" w:rsidP="008138C3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5" w:name="Texte15"/>
            <w:r w:rsidRPr="00A05434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663D" w:rsidRDefault="00F220E1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Télécopieur</w:t>
            </w:r>
            <w:r w:rsidR="009E1A41"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9E1A41" w:rsidRPr="009404B9" w:rsidRDefault="00A05434" w:rsidP="008138C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A05434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958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63D" w:rsidRDefault="00F220E1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Courriel</w:t>
            </w:r>
            <w:r w:rsidR="007437F1"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9E1A41" w:rsidRPr="009404B9" w:rsidRDefault="00A05434" w:rsidP="008138C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A05434" w:rsidRPr="009404B9" w:rsidTr="005D5EFA">
        <w:trPr>
          <w:trHeight w:hRule="exact" w:val="144"/>
          <w:jc w:val="center"/>
        </w:trPr>
        <w:tc>
          <w:tcPr>
            <w:tcW w:w="2157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87A2E" w:rsidRPr="009404B9" w:rsidRDefault="00C87A2E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87A2E" w:rsidRPr="009404B9" w:rsidRDefault="00C87A2E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958" w:type="dxa"/>
            <w:gridSpan w:val="8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C87A2E" w:rsidRPr="009404B9" w:rsidRDefault="00C87A2E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5434" w:rsidRPr="009404B9" w:rsidTr="005D5EFA">
        <w:trPr>
          <w:cantSplit/>
          <w:trHeight w:hRule="exact" w:val="432"/>
          <w:jc w:val="center"/>
        </w:trPr>
        <w:tc>
          <w:tcPr>
            <w:tcW w:w="2157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548DD4"/>
            <w:vAlign w:val="center"/>
          </w:tcPr>
          <w:p w:rsidR="003F1FE4" w:rsidRPr="009404B9" w:rsidRDefault="003F1FE4" w:rsidP="009404B9">
            <w:pPr>
              <w:spacing w:after="0" w:line="240" w:lineRule="auto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>Chercheur responsable</w:t>
            </w:r>
          </w:p>
        </w:tc>
        <w:tc>
          <w:tcPr>
            <w:tcW w:w="8139" w:type="dxa"/>
            <w:gridSpan w:val="10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1FE4" w:rsidRPr="00CF1FB5" w:rsidRDefault="005D5EFA" w:rsidP="005D5EFA">
            <w:pPr>
              <w:tabs>
                <w:tab w:val="right" w:pos="7166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 w:rsidR="00CF1FB5">
              <w:rPr>
                <w:rFonts w:ascii="Arial Narrow" w:hAnsi="Arial Narrow"/>
                <w:b/>
                <w:sz w:val="20"/>
                <w:szCs w:val="20"/>
              </w:rPr>
              <w:tab/>
            </w:r>
          </w:p>
        </w:tc>
      </w:tr>
      <w:tr w:rsidR="005D5EFA" w:rsidRPr="009404B9" w:rsidTr="005D5EFA">
        <w:trPr>
          <w:cantSplit/>
          <w:trHeight w:hRule="exact" w:val="578"/>
          <w:jc w:val="center"/>
        </w:trPr>
        <w:tc>
          <w:tcPr>
            <w:tcW w:w="6444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663D" w:rsidRDefault="00F220E1" w:rsidP="00B9663D">
            <w:pPr>
              <w:tabs>
                <w:tab w:val="left" w:pos="2430"/>
                <w:tab w:val="left" w:pos="7272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Personne-contact pour le suivi</w:t>
            </w:r>
            <w:r w:rsidR="00054527"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84379" w:rsidRPr="009404B9">
              <w:rPr>
                <w:rFonts w:ascii="Arial Narrow" w:hAnsi="Arial Narrow"/>
                <w:sz w:val="20"/>
                <w:szCs w:val="20"/>
              </w:rPr>
              <w:tab/>
            </w:r>
            <w:bookmarkStart w:id="6" w:name="Texte4"/>
          </w:p>
          <w:p w:rsidR="00054527" w:rsidRPr="00CF1FB5" w:rsidRDefault="005D5EFA" w:rsidP="008138C3">
            <w:pPr>
              <w:tabs>
                <w:tab w:val="left" w:pos="2430"/>
                <w:tab w:val="left" w:pos="7272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bookmarkEnd w:id="6"/>
        <w:tc>
          <w:tcPr>
            <w:tcW w:w="3852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63D" w:rsidRDefault="00F220E1" w:rsidP="009404B9">
            <w:pPr>
              <w:tabs>
                <w:tab w:val="left" w:pos="7272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Téléphone</w:t>
            </w:r>
            <w:r w:rsidR="00054527" w:rsidRPr="009404B9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:rsidR="00054527" w:rsidRPr="00CF1FB5" w:rsidRDefault="005D5EFA" w:rsidP="008138C3">
            <w:pPr>
              <w:tabs>
                <w:tab w:val="left" w:pos="7272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03336B" w:rsidRPr="009404B9" w:rsidTr="00DF623E">
        <w:trPr>
          <w:cantSplit/>
          <w:trHeight w:hRule="exact" w:val="720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63D" w:rsidRDefault="00F220E1" w:rsidP="00B9663D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Titre de la conférence</w:t>
            </w:r>
          </w:p>
          <w:p w:rsidR="0003336B" w:rsidRPr="009404B9" w:rsidRDefault="005D5EFA" w:rsidP="008138C3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03336B" w:rsidRPr="009404B9" w:rsidTr="008102B9">
        <w:trPr>
          <w:cantSplit/>
          <w:trHeight w:hRule="exact" w:val="432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271F0" w:rsidRPr="009271F0" w:rsidRDefault="005D5EFA" w:rsidP="009271F0">
            <w:pPr>
              <w:tabs>
                <w:tab w:val="left" w:pos="5115"/>
                <w:tab w:val="left" w:pos="7822"/>
              </w:tabs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Date de la présentation</w:t>
            </w:r>
            <w:r w:rsidR="009271F0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="009271F0" w:rsidRPr="009271F0">
              <w:rPr>
                <w:rFonts w:ascii="Arial Narrow" w:hAnsi="Arial Narrow"/>
                <w:sz w:val="16"/>
                <w:szCs w:val="16"/>
              </w:rPr>
              <w:t>Année-mois-jour</w:t>
            </w:r>
            <w:r w:rsidR="009271F0">
              <w:rPr>
                <w:rFonts w:ascii="Arial Narrow" w:hAnsi="Arial Narrow"/>
                <w:sz w:val="20"/>
                <w:szCs w:val="20"/>
              </w:rPr>
              <w:t>)</w:t>
            </w:r>
            <w:r>
              <w:rPr>
                <w:rFonts w:ascii="Arial Narrow" w:hAnsi="Arial Narrow"/>
                <w:sz w:val="20"/>
                <w:szCs w:val="20"/>
              </w:rPr>
              <w:t xml:space="preserve"> : </w:t>
            </w:r>
            <w:r w:rsidR="00E32772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9271F0" w:rsidRPr="009271F0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7" w:name="Texte20"/>
            <w:r w:rsidR="009271F0" w:rsidRPr="009271F0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9271F0" w:rsidRPr="009271F0">
              <w:rPr>
                <w:rFonts w:ascii="Arial Narrow" w:hAnsi="Arial Narrow"/>
                <w:b/>
                <w:sz w:val="20"/>
                <w:szCs w:val="20"/>
              </w:rPr>
            </w:r>
            <w:r w:rsidR="009271F0" w:rsidRPr="009271F0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9271F0" w:rsidRPr="009271F0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7"/>
            <w:r w:rsidR="009C22E9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F62B15" w:rsidRPr="009404B9">
              <w:rPr>
                <w:rFonts w:ascii="Arial Narrow" w:hAnsi="Arial Narrow"/>
                <w:sz w:val="20"/>
                <w:szCs w:val="20"/>
              </w:rPr>
              <w:tab/>
              <w:t xml:space="preserve">Heure de début :  </w:t>
            </w:r>
            <w:r w:rsidRPr="005D5EFA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8" w:name="Texte19"/>
            <w:r w:rsidRPr="005D5EFA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Pr="005D5EFA">
              <w:rPr>
                <w:rFonts w:ascii="Arial Narrow" w:hAnsi="Arial Narrow"/>
                <w:b/>
                <w:sz w:val="20"/>
                <w:szCs w:val="20"/>
              </w:rPr>
            </w:r>
            <w:r w:rsidRPr="005D5EFA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Pr="005D5EFA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8"/>
            <w:r w:rsidR="00F62B15" w:rsidRPr="009404B9">
              <w:rPr>
                <w:rFonts w:ascii="Arial Narrow" w:hAnsi="Arial Narrow"/>
                <w:b/>
                <w:sz w:val="20"/>
                <w:szCs w:val="20"/>
              </w:rPr>
              <w:tab/>
            </w:r>
            <w:r w:rsidR="00F62B15" w:rsidRPr="009404B9">
              <w:rPr>
                <w:rFonts w:ascii="Arial Narrow" w:hAnsi="Arial Narrow"/>
                <w:sz w:val="20"/>
                <w:szCs w:val="20"/>
              </w:rPr>
              <w:t>Heure de fin</w:t>
            </w:r>
            <w:r w:rsidR="00F62B15" w:rsidRPr="009404B9">
              <w:rPr>
                <w:rFonts w:ascii="Arial Narrow" w:hAnsi="Arial Narrow"/>
                <w:b/>
                <w:sz w:val="20"/>
                <w:szCs w:val="20"/>
              </w:rPr>
              <w:t xml:space="preserve"> :  </w:t>
            </w:r>
            <w:r w:rsidR="00886514" w:rsidRPr="005D5EFA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6"/>
                  </w:textInput>
                </w:ffData>
              </w:fldChar>
            </w:r>
            <w:r w:rsidR="00886514" w:rsidRPr="005D5EFA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886514" w:rsidRPr="005D5EFA">
              <w:rPr>
                <w:rFonts w:ascii="Arial Narrow" w:hAnsi="Arial Narrow"/>
                <w:b/>
                <w:sz w:val="20"/>
                <w:szCs w:val="20"/>
              </w:rPr>
            </w:r>
            <w:r w:rsidR="00886514" w:rsidRPr="005D5EFA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886514" w:rsidRPr="005D5EFA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</w:tr>
      <w:tr w:rsidR="00A05434" w:rsidRPr="009404B9" w:rsidTr="00E97DEF">
        <w:trPr>
          <w:cantSplit/>
          <w:trHeight w:hRule="exact" w:val="432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05434" w:rsidRDefault="00F220E1" w:rsidP="009271F0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Axe</w:t>
            </w:r>
            <w:r w:rsidR="005D5EFA" w:rsidRPr="009404B9">
              <w:rPr>
                <w:rFonts w:ascii="Arial Narrow" w:hAnsi="Arial Narrow"/>
                <w:sz w:val="20"/>
                <w:szCs w:val="20"/>
              </w:rPr>
              <w:t> :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D5EFA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6D3272"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="005D5EF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271F0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ListeDéroulante4"/>
                  <w:enabled/>
                  <w:calcOnExit w:val="0"/>
                  <w:ddList>
                    <w:listEntry w:val="Sélectionner"/>
                    <w:listEntry w:val="Endocrinologie et néphrologie"/>
                    <w:listEntry w:val="Maladies infectieuses et immunitaires"/>
                    <w:listEntry w:val="Médecine régénératrice"/>
                    <w:listEntry w:val="Neurosciences"/>
                    <w:listEntry w:val="Oncologie"/>
                    <w:listEntry w:val="Reproduction, santé de la mère et de l'enfant"/>
                    <w:listEntry w:val="Santé populations et pratiques optimales en santé"/>
                  </w:ddList>
                </w:ffData>
              </w:fldChar>
            </w:r>
            <w:bookmarkStart w:id="9" w:name="ListeDéroulante4"/>
            <w:r w:rsidR="009271F0">
              <w:rPr>
                <w:rFonts w:ascii="Arial Narrow" w:hAnsi="Arial Narrow"/>
                <w:b/>
                <w:sz w:val="20"/>
                <w:szCs w:val="20"/>
              </w:rPr>
              <w:instrText xml:space="preserve"> FORMDROPDOWN </w:instrText>
            </w:r>
            <w:r w:rsidR="00670A04">
              <w:rPr>
                <w:rFonts w:ascii="Arial Narrow" w:hAnsi="Arial Narrow"/>
                <w:b/>
                <w:sz w:val="20"/>
                <w:szCs w:val="20"/>
              </w:rPr>
            </w:r>
            <w:r w:rsidR="00942B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9271F0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9"/>
          </w:p>
        </w:tc>
      </w:tr>
      <w:tr w:rsidR="008138C3" w:rsidRPr="009404B9" w:rsidTr="005D5EFA">
        <w:trPr>
          <w:cantSplit/>
          <w:trHeight w:hRule="exact" w:val="432"/>
          <w:jc w:val="center"/>
        </w:trPr>
        <w:tc>
          <w:tcPr>
            <w:tcW w:w="2903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1FB5" w:rsidRPr="009404B9" w:rsidRDefault="00CF1FB5" w:rsidP="00AB570F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CF1FB5">
              <w:rPr>
                <w:rFonts w:ascii="Arial Narrow" w:hAnsi="Arial Narrow"/>
                <w:sz w:val="20"/>
                <w:szCs w:val="20"/>
              </w:rPr>
              <w:t>Site</w:t>
            </w:r>
            <w:r w:rsidR="00F220E1">
              <w:rPr>
                <w:rFonts w:ascii="Arial Narrow" w:hAnsi="Arial Narrow"/>
                <w:sz w:val="20"/>
                <w:szCs w:val="20"/>
              </w:rPr>
              <w:t> :</w:t>
            </w:r>
            <w:r>
              <w:rPr>
                <w:rFonts w:ascii="Arial Narrow" w:hAnsi="Arial Narrow"/>
                <w:sz w:val="20"/>
                <w:szCs w:val="20"/>
              </w:rPr>
              <w:tab/>
            </w:r>
            <w:r w:rsidR="00AB570F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ListeDéroulante5"/>
                  <w:enabled/>
                  <w:calcOnExit w:val="0"/>
                  <w:ddList>
                    <w:listEntry w:val="Sélectionner"/>
                    <w:listEntry w:val="CHUL"/>
                    <w:listEntry w:val="HDQ"/>
                    <w:listEntry w:val="HEJ"/>
                    <w:listEntry w:val="HSFA"/>
                    <w:listEntry w:val="HSS"/>
                  </w:ddList>
                </w:ffData>
              </w:fldChar>
            </w:r>
            <w:bookmarkStart w:id="10" w:name="ListeDéroulante5"/>
            <w:r w:rsidR="00AB570F">
              <w:rPr>
                <w:rFonts w:ascii="Arial Narrow" w:hAnsi="Arial Narrow"/>
                <w:b/>
                <w:sz w:val="20"/>
                <w:szCs w:val="20"/>
              </w:rPr>
              <w:instrText xml:space="preserve"> FORMDROPDOWN </w:instrText>
            </w:r>
            <w:r w:rsidR="00670A04">
              <w:rPr>
                <w:rFonts w:ascii="Arial Narrow" w:hAnsi="Arial Narrow"/>
                <w:b/>
                <w:sz w:val="20"/>
                <w:szCs w:val="20"/>
              </w:rPr>
            </w:r>
            <w:r w:rsidR="00942B9B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AB570F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73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F1FB5" w:rsidRPr="009404B9" w:rsidRDefault="00CF1FB5" w:rsidP="005D5EFA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Salle</w:t>
            </w:r>
            <w:r w:rsidR="00F220E1">
              <w:rPr>
                <w:rFonts w:ascii="Arial Narrow" w:hAnsi="Arial Narrow"/>
                <w:sz w:val="20"/>
                <w:szCs w:val="20"/>
              </w:rPr>
              <w:t> :</w:t>
            </w:r>
            <w:r w:rsidR="005D5EFA"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="005D5EFA" w:rsidRPr="005D5EFA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1" w:name="Texte16"/>
            <w:r w:rsidR="005D5EFA" w:rsidRPr="005D5EFA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5D5EFA" w:rsidRPr="005D5EFA">
              <w:rPr>
                <w:rFonts w:ascii="Arial Narrow" w:hAnsi="Arial Narrow"/>
                <w:b/>
                <w:sz w:val="20"/>
                <w:szCs w:val="20"/>
              </w:rPr>
            </w:r>
            <w:r w:rsidR="005D5EFA" w:rsidRPr="005D5EFA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5D5EFA" w:rsidRPr="005D5EFA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11"/>
          </w:p>
        </w:tc>
      </w:tr>
      <w:tr w:rsidR="00F220E1" w:rsidRPr="009404B9" w:rsidTr="00A05434">
        <w:trPr>
          <w:cantSplit/>
          <w:trHeight w:hRule="exact" w:val="432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220E1" w:rsidRPr="009404B9" w:rsidRDefault="00F220E1" w:rsidP="00B631E7">
            <w:pPr>
              <w:tabs>
                <w:tab w:val="left" w:pos="6120"/>
                <w:tab w:val="right" w:pos="10080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Durée du séjour : 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bookmarkStart w:id="12" w:name="_GoBack"/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bookmarkEnd w:id="12"/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F220E1">
              <w:rPr>
                <w:rFonts w:ascii="Arial Narrow" w:hAnsi="Arial Narrow"/>
                <w:bCs/>
                <w:sz w:val="20"/>
                <w:szCs w:val="20"/>
              </w:rPr>
              <w:t>jours</w:t>
            </w:r>
          </w:p>
        </w:tc>
      </w:tr>
      <w:tr w:rsidR="00C87A2E" w:rsidRPr="009404B9" w:rsidTr="00A05434">
        <w:trPr>
          <w:cantSplit/>
          <w:trHeight w:hRule="exact" w:val="432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7A2E" w:rsidRPr="009404B9" w:rsidRDefault="00C87A2E" w:rsidP="00B631E7">
            <w:pPr>
              <w:tabs>
                <w:tab w:val="left" w:pos="6120"/>
                <w:tab w:val="right" w:pos="10080"/>
              </w:tabs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Montant demandé au budget des conférenciers invités :</w:t>
            </w:r>
            <w:r w:rsidR="00150A5C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B631E7">
              <w:rPr>
                <w:rFonts w:ascii="Arial Narrow" w:hAnsi="Arial Narrow"/>
                <w:sz w:val="16"/>
                <w:szCs w:val="16"/>
              </w:rPr>
              <w:t>(</w:t>
            </w:r>
            <w:hyperlink r:id="rId7" w:history="1">
              <w:r w:rsidR="00B631E7" w:rsidRPr="006D3272">
                <w:rPr>
                  <w:rStyle w:val="Lienhypertexte"/>
                  <w:rFonts w:ascii="Arial Narrow" w:hAnsi="Arial Narrow"/>
                  <w:sz w:val="16"/>
                  <w:szCs w:val="16"/>
                </w:rPr>
                <w:t>Référence : Politique et procédure pour inviter un conférencier</w:t>
              </w:r>
            </w:hyperlink>
            <w:r w:rsidRPr="009404B9">
              <w:rPr>
                <w:rFonts w:ascii="Arial Narrow" w:hAnsi="Arial Narrow"/>
                <w:sz w:val="16"/>
                <w:szCs w:val="16"/>
              </w:rPr>
              <w:t>)</w:t>
            </w:r>
            <w:r w:rsidR="00150A5C">
              <w:rPr>
                <w:rFonts w:ascii="Arial Narrow" w:hAnsi="Arial Narrow"/>
                <w:sz w:val="16"/>
                <w:szCs w:val="16"/>
              </w:rPr>
              <w:t xml:space="preserve">   </w:t>
            </w:r>
            <w:r w:rsidR="005E4C9C">
              <w:rPr>
                <w:rFonts w:ascii="Arial Narrow" w:hAnsi="Arial Narrow"/>
                <w:sz w:val="20"/>
                <w:szCs w:val="20"/>
              </w:rPr>
              <w:t>Maximum :</w:t>
            </w:r>
            <w:r w:rsidR="005D5EFA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E4C9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6D3272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>
                    <w:type w:val="number"/>
                    <w:maxLength w:val="6"/>
                    <w:format w:val="# ##0,00 $;(# ##0,00 $)"/>
                  </w:textInput>
                </w:ffData>
              </w:fldChar>
            </w:r>
            <w:bookmarkStart w:id="13" w:name="Texte17"/>
            <w:r w:rsidR="006D3272"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 w:rsidR="006D3272">
              <w:rPr>
                <w:rFonts w:ascii="Arial Narrow" w:hAnsi="Arial Narrow"/>
                <w:b/>
                <w:sz w:val="20"/>
                <w:szCs w:val="20"/>
              </w:rPr>
            </w:r>
            <w:r w:rsidR="006D3272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D3272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13"/>
          </w:p>
        </w:tc>
      </w:tr>
      <w:tr w:rsidR="00C87A2E" w:rsidRPr="009404B9" w:rsidTr="00DF623E">
        <w:trPr>
          <w:cantSplit/>
          <w:trHeight w:hRule="exact" w:val="720"/>
          <w:jc w:val="center"/>
        </w:trPr>
        <w:tc>
          <w:tcPr>
            <w:tcW w:w="10296" w:type="dxa"/>
            <w:gridSpan w:val="1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9663D" w:rsidRDefault="00F220E1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Commentaires</w:t>
            </w:r>
            <w:r w:rsidR="00C87A2E" w:rsidRPr="009404B9">
              <w:rPr>
                <w:rFonts w:ascii="Arial Narrow" w:hAnsi="Arial Narrow"/>
                <w:sz w:val="20"/>
                <w:szCs w:val="20"/>
              </w:rPr>
              <w:tab/>
            </w:r>
          </w:p>
          <w:p w:rsidR="00C87A2E" w:rsidRPr="005D5EFA" w:rsidRDefault="006D3272" w:rsidP="009A7455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>
                    <w:maxLength w:val="210"/>
                  </w:textInput>
                </w:ffData>
              </w:fldChar>
            </w:r>
            <w:bookmarkStart w:id="14" w:name="Texte18"/>
            <w:r>
              <w:rPr>
                <w:rFonts w:ascii="Arial Narrow" w:hAnsi="Arial Narrow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0"/>
                <w:szCs w:val="20"/>
              </w:rPr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 w:rsidR="00670A04">
              <w:rPr>
                <w:rFonts w:ascii="Arial Narrow" w:hAnsi="Arial Narrow"/>
                <w:b/>
                <w:noProof/>
                <w:sz w:val="20"/>
                <w:szCs w:val="20"/>
              </w:rPr>
              <w:t> </w:t>
            </w:r>
            <w:r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  <w:bookmarkEnd w:id="14"/>
          </w:p>
        </w:tc>
      </w:tr>
      <w:tr w:rsidR="00AC67B6" w:rsidRPr="009404B9" w:rsidTr="009404B9">
        <w:trPr>
          <w:trHeight w:val="144"/>
          <w:jc w:val="center"/>
        </w:trPr>
        <w:tc>
          <w:tcPr>
            <w:tcW w:w="10296" w:type="dxa"/>
            <w:gridSpan w:val="13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AC67B6" w:rsidRPr="009404B9" w:rsidRDefault="00AC67B6" w:rsidP="009404B9">
            <w:pPr>
              <w:tabs>
                <w:tab w:val="left" w:pos="1782"/>
              </w:tabs>
              <w:spacing w:after="0" w:line="240" w:lineRule="auto"/>
              <w:ind w:left="1782" w:hanging="1782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4527" w:rsidRPr="009404B9" w:rsidTr="008102B9">
        <w:trPr>
          <w:trHeight w:hRule="exact" w:val="432"/>
          <w:jc w:val="center"/>
        </w:trPr>
        <w:tc>
          <w:tcPr>
            <w:tcW w:w="10296" w:type="dxa"/>
            <w:gridSpan w:val="1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548DD4"/>
            <w:vAlign w:val="center"/>
          </w:tcPr>
          <w:p w:rsidR="00054527" w:rsidRPr="009404B9" w:rsidRDefault="005857DA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color w:val="FFFFFF"/>
                <w:sz w:val="20"/>
                <w:szCs w:val="20"/>
              </w:rPr>
              <w:t>Section des signatures  (</w:t>
            </w:r>
            <w:r w:rsidR="00054527"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>Autorisé par</w:t>
            </w:r>
            <w:r>
              <w:rPr>
                <w:rFonts w:ascii="Arial Narrow" w:hAnsi="Arial Narrow"/>
                <w:b/>
                <w:color w:val="FFFFFF"/>
                <w:sz w:val="20"/>
                <w:szCs w:val="20"/>
              </w:rPr>
              <w:t xml:space="preserve">) </w:t>
            </w:r>
          </w:p>
        </w:tc>
      </w:tr>
      <w:tr w:rsidR="00A05434" w:rsidRPr="009404B9" w:rsidTr="005D5EFA">
        <w:trPr>
          <w:trHeight w:hRule="exact" w:val="432"/>
          <w:jc w:val="center"/>
        </w:trPr>
        <w:tc>
          <w:tcPr>
            <w:tcW w:w="2088" w:type="dxa"/>
            <w:gridSpan w:val="2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Directeur de l’axe</w:t>
            </w:r>
          </w:p>
        </w:tc>
        <w:tc>
          <w:tcPr>
            <w:tcW w:w="4847" w:type="dxa"/>
            <w:gridSpan w:val="7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Date</w:t>
            </w:r>
          </w:p>
        </w:tc>
        <w:tc>
          <w:tcPr>
            <w:tcW w:w="2252" w:type="dxa"/>
            <w:gridSpan w:val="2"/>
            <w:tcBorders>
              <w:bottom w:val="single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5434" w:rsidRPr="009404B9" w:rsidTr="005D5EFA">
        <w:trPr>
          <w:trHeight w:hRule="exact" w:val="432"/>
          <w:jc w:val="center"/>
        </w:trPr>
        <w:tc>
          <w:tcPr>
            <w:tcW w:w="2088" w:type="dxa"/>
            <w:gridSpan w:val="2"/>
            <w:tcBorders>
              <w:left w:val="single" w:sz="18" w:space="0" w:color="auto"/>
            </w:tcBorders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Responsable sur le site</w:t>
            </w:r>
          </w:p>
        </w:tc>
        <w:tc>
          <w:tcPr>
            <w:tcW w:w="4847" w:type="dxa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shd w:val="clear" w:color="auto" w:fill="auto"/>
            <w:vAlign w:val="bottom"/>
          </w:tcPr>
          <w:p w:rsidR="00F73CD7" w:rsidRPr="009404B9" w:rsidRDefault="006D78B8" w:rsidP="009404B9">
            <w:pPr>
              <w:spacing w:after="0" w:line="240" w:lineRule="auto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Date</w:t>
            </w:r>
          </w:p>
        </w:tc>
        <w:tc>
          <w:tcPr>
            <w:tcW w:w="2252" w:type="dxa"/>
            <w:gridSpan w:val="2"/>
            <w:tcBorders>
              <w:bottom w:val="single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F73CD7" w:rsidRPr="009404B9" w:rsidRDefault="00F73CD7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05434" w:rsidRPr="009404B9" w:rsidTr="005D5EFA">
        <w:trPr>
          <w:trHeight w:hRule="exact" w:val="432"/>
          <w:jc w:val="center"/>
        </w:trPr>
        <w:tc>
          <w:tcPr>
            <w:tcW w:w="2088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bottom"/>
          </w:tcPr>
          <w:p w:rsidR="006D78B8" w:rsidRPr="009404B9" w:rsidRDefault="006D78B8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47" w:type="dxa"/>
            <w:gridSpan w:val="7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  <w:vAlign w:val="bottom"/>
          </w:tcPr>
          <w:p w:rsidR="006D78B8" w:rsidRPr="009404B9" w:rsidRDefault="006D78B8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9" w:type="dxa"/>
            <w:gridSpan w:val="2"/>
            <w:tcBorders>
              <w:bottom w:val="single" w:sz="18" w:space="0" w:color="auto"/>
            </w:tcBorders>
            <w:shd w:val="clear" w:color="auto" w:fill="auto"/>
            <w:vAlign w:val="bottom"/>
          </w:tcPr>
          <w:p w:rsidR="006D78B8" w:rsidRPr="009404B9" w:rsidRDefault="006D78B8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252" w:type="dxa"/>
            <w:gridSpan w:val="2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6D78B8" w:rsidRPr="009404B9" w:rsidRDefault="006D78B8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C67B6" w:rsidRPr="009404B9" w:rsidTr="009404B9">
        <w:trPr>
          <w:trHeight w:val="144"/>
          <w:jc w:val="center"/>
        </w:trPr>
        <w:tc>
          <w:tcPr>
            <w:tcW w:w="10296" w:type="dxa"/>
            <w:gridSpan w:val="13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AC67B6" w:rsidRPr="009404B9" w:rsidRDefault="00AC67B6" w:rsidP="009404B9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</w:p>
        </w:tc>
      </w:tr>
      <w:tr w:rsidR="0003336B" w:rsidRPr="009404B9" w:rsidTr="008102B9">
        <w:trPr>
          <w:trHeight w:val="342"/>
          <w:jc w:val="center"/>
        </w:trPr>
        <w:tc>
          <w:tcPr>
            <w:tcW w:w="10296" w:type="dxa"/>
            <w:gridSpan w:val="1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548DD4"/>
            <w:vAlign w:val="center"/>
          </w:tcPr>
          <w:p w:rsidR="0003336B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b/>
                <w:color w:val="FFFFFF"/>
                <w:sz w:val="20"/>
                <w:szCs w:val="20"/>
              </w:rPr>
            </w:pPr>
            <w:r w:rsidRPr="009404B9">
              <w:rPr>
                <w:rFonts w:ascii="Arial Narrow" w:hAnsi="Arial Narrow"/>
                <w:b/>
                <w:color w:val="FFFFFF"/>
                <w:sz w:val="20"/>
                <w:szCs w:val="20"/>
              </w:rPr>
              <w:t>SECTION RÉSERVÉE À LA DIRECTION DE LA RECHERCHE</w:t>
            </w:r>
          </w:p>
        </w:tc>
      </w:tr>
      <w:tr w:rsidR="00A05434" w:rsidRPr="009404B9" w:rsidTr="005D5EFA">
        <w:trPr>
          <w:cantSplit/>
          <w:trHeight w:hRule="exact" w:val="432"/>
          <w:jc w:val="center"/>
        </w:trPr>
        <w:tc>
          <w:tcPr>
            <w:tcW w:w="8851" w:type="dxa"/>
            <w:gridSpan w:val="12"/>
            <w:tcBorders>
              <w:left w:val="single" w:sz="18" w:space="0" w:color="auto"/>
              <w:bottom w:val="dashed" w:sz="4" w:space="0" w:color="auto"/>
            </w:tcBorders>
            <w:shd w:val="clear" w:color="auto" w:fill="C6D9F1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ACTIONS</w:t>
            </w:r>
          </w:p>
        </w:tc>
        <w:tc>
          <w:tcPr>
            <w:tcW w:w="1445" w:type="dxa"/>
            <w:tcBorders>
              <w:bottom w:val="dashed" w:sz="4" w:space="0" w:color="auto"/>
              <w:right w:val="single" w:sz="18" w:space="0" w:color="auto"/>
            </w:tcBorders>
            <w:shd w:val="clear" w:color="auto" w:fill="C6D9F1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FAIT</w:t>
            </w:r>
          </w:p>
        </w:tc>
      </w:tr>
      <w:tr w:rsidR="00A05434" w:rsidRPr="009404B9" w:rsidTr="005D5EFA">
        <w:trPr>
          <w:cantSplit/>
          <w:trHeight w:hRule="exact" w:val="360"/>
          <w:jc w:val="center"/>
        </w:trPr>
        <w:tc>
          <w:tcPr>
            <w:tcW w:w="8851" w:type="dxa"/>
            <w:gridSpan w:val="12"/>
            <w:tcBorders>
              <w:top w:val="dashed" w:sz="4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Vérification de la salle</w:t>
            </w:r>
          </w:p>
        </w:tc>
        <w:tc>
          <w:tcPr>
            <w:tcW w:w="1445" w:type="dxa"/>
            <w:tcBorders>
              <w:top w:val="dash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eACocher2"/>
            <w:r w:rsidRPr="009404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670A04" w:rsidRPr="009404B9">
              <w:rPr>
                <w:rFonts w:ascii="Arial Narrow" w:hAnsi="Arial Narrow"/>
                <w:sz w:val="20"/>
                <w:szCs w:val="20"/>
              </w:rPr>
            </w:r>
            <w:r w:rsidR="00942B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9404B9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5"/>
          </w:p>
        </w:tc>
      </w:tr>
      <w:tr w:rsidR="00A05434" w:rsidRPr="009404B9" w:rsidTr="005D5EFA">
        <w:trPr>
          <w:cantSplit/>
          <w:trHeight w:hRule="exact" w:val="360"/>
          <w:jc w:val="center"/>
        </w:trPr>
        <w:tc>
          <w:tcPr>
            <w:tcW w:w="8851" w:type="dxa"/>
            <w:gridSpan w:val="1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Préparation et approbation de l’affiche de la conférence par le chercheur (par courriel)</w:t>
            </w:r>
          </w:p>
        </w:tc>
        <w:tc>
          <w:tcPr>
            <w:tcW w:w="144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eACocher3"/>
            <w:r w:rsidRPr="009404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670A04" w:rsidRPr="009404B9">
              <w:rPr>
                <w:rFonts w:ascii="Arial Narrow" w:hAnsi="Arial Narrow"/>
                <w:sz w:val="20"/>
                <w:szCs w:val="20"/>
              </w:rPr>
            </w:r>
            <w:r w:rsidR="00942B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9404B9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6"/>
          </w:p>
        </w:tc>
      </w:tr>
      <w:tr w:rsidR="00A05434" w:rsidRPr="009404B9" w:rsidTr="005D5EFA">
        <w:trPr>
          <w:cantSplit/>
          <w:trHeight w:hRule="exact" w:val="360"/>
          <w:jc w:val="center"/>
        </w:trPr>
        <w:tc>
          <w:tcPr>
            <w:tcW w:w="8851" w:type="dxa"/>
            <w:gridSpan w:val="1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Inscription sur le site web du CRCHU de Québec – Université Laval</w:t>
            </w:r>
          </w:p>
        </w:tc>
        <w:tc>
          <w:tcPr>
            <w:tcW w:w="144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eACocher4"/>
            <w:r w:rsidRPr="009404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670A04" w:rsidRPr="009404B9">
              <w:rPr>
                <w:rFonts w:ascii="Arial Narrow" w:hAnsi="Arial Narrow"/>
                <w:sz w:val="20"/>
                <w:szCs w:val="20"/>
              </w:rPr>
            </w:r>
            <w:r w:rsidR="00942B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9404B9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7"/>
          </w:p>
        </w:tc>
      </w:tr>
      <w:tr w:rsidR="00A05434" w:rsidRPr="009404B9" w:rsidTr="005D5EFA">
        <w:trPr>
          <w:cantSplit/>
          <w:trHeight w:hRule="exact" w:val="360"/>
          <w:jc w:val="center"/>
        </w:trPr>
        <w:tc>
          <w:tcPr>
            <w:tcW w:w="8851" w:type="dxa"/>
            <w:gridSpan w:val="1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Envoi de l’invitation par courriel avec le lien de l’affiche 2 semaines avant l’événement</w:t>
            </w:r>
          </w:p>
        </w:tc>
        <w:tc>
          <w:tcPr>
            <w:tcW w:w="144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eACocher5"/>
            <w:r w:rsidRPr="009404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670A04" w:rsidRPr="009404B9">
              <w:rPr>
                <w:rFonts w:ascii="Arial Narrow" w:hAnsi="Arial Narrow"/>
                <w:sz w:val="20"/>
                <w:szCs w:val="20"/>
              </w:rPr>
            </w:r>
            <w:r w:rsidR="00942B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9404B9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8"/>
          </w:p>
        </w:tc>
      </w:tr>
      <w:tr w:rsidR="00A05434" w:rsidRPr="009404B9" w:rsidTr="005D5EFA">
        <w:trPr>
          <w:cantSplit/>
          <w:trHeight w:hRule="exact" w:val="360"/>
          <w:jc w:val="center"/>
        </w:trPr>
        <w:tc>
          <w:tcPr>
            <w:tcW w:w="8851" w:type="dxa"/>
            <w:gridSpan w:val="12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 xml:space="preserve">Rappel la veille de la conférence </w:t>
            </w:r>
          </w:p>
        </w:tc>
        <w:tc>
          <w:tcPr>
            <w:tcW w:w="144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B1A73" w:rsidRPr="009404B9" w:rsidRDefault="001B1A73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6"/>
            <w:r w:rsidRPr="009404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670A04" w:rsidRPr="009404B9">
              <w:rPr>
                <w:rFonts w:ascii="Arial Narrow" w:hAnsi="Arial Narrow"/>
                <w:sz w:val="20"/>
                <w:szCs w:val="20"/>
              </w:rPr>
            </w:r>
            <w:r w:rsidR="00942B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9404B9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19"/>
          </w:p>
        </w:tc>
      </w:tr>
      <w:tr w:rsidR="00A05434" w:rsidRPr="009404B9" w:rsidTr="005D5EFA">
        <w:trPr>
          <w:cantSplit/>
          <w:trHeight w:hRule="exact" w:val="360"/>
          <w:jc w:val="center"/>
        </w:trPr>
        <w:tc>
          <w:tcPr>
            <w:tcW w:w="8851" w:type="dxa"/>
            <w:gridSpan w:val="12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C67B6" w:rsidRPr="009404B9" w:rsidRDefault="00AC67B6" w:rsidP="009404B9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t>Inscrire le rappel dans le calendrier</w:t>
            </w:r>
          </w:p>
        </w:tc>
        <w:tc>
          <w:tcPr>
            <w:tcW w:w="1445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C67B6" w:rsidRPr="009404B9" w:rsidRDefault="00AC67B6" w:rsidP="009404B9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9404B9">
              <w:rPr>
                <w:rFonts w:ascii="Arial Narrow" w:hAnsi="Arial Narrow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eACocher7"/>
            <w:r w:rsidRPr="009404B9">
              <w:rPr>
                <w:rFonts w:ascii="Arial Narrow" w:hAnsi="Arial Narrow"/>
                <w:sz w:val="20"/>
                <w:szCs w:val="20"/>
              </w:rPr>
              <w:instrText xml:space="preserve"> FORMCHECKBOX </w:instrText>
            </w:r>
            <w:r w:rsidR="00670A04" w:rsidRPr="009404B9">
              <w:rPr>
                <w:rFonts w:ascii="Arial Narrow" w:hAnsi="Arial Narrow"/>
                <w:sz w:val="20"/>
                <w:szCs w:val="20"/>
              </w:rPr>
            </w:r>
            <w:r w:rsidR="00942B9B">
              <w:rPr>
                <w:rFonts w:ascii="Arial Narrow" w:hAnsi="Arial Narrow"/>
                <w:sz w:val="20"/>
                <w:szCs w:val="20"/>
              </w:rPr>
              <w:fldChar w:fldCharType="separate"/>
            </w:r>
            <w:r w:rsidRPr="009404B9">
              <w:rPr>
                <w:rFonts w:ascii="Arial Narrow" w:hAnsi="Arial Narrow"/>
                <w:sz w:val="20"/>
                <w:szCs w:val="20"/>
              </w:rPr>
              <w:fldChar w:fldCharType="end"/>
            </w:r>
            <w:bookmarkEnd w:id="20"/>
          </w:p>
        </w:tc>
      </w:tr>
    </w:tbl>
    <w:p w:rsidR="0003336B" w:rsidRPr="009E1A41" w:rsidRDefault="0003336B" w:rsidP="00044C8B">
      <w:pPr>
        <w:rPr>
          <w:rFonts w:ascii="Arial Narrow" w:hAnsi="Arial Narrow"/>
          <w:sz w:val="20"/>
          <w:szCs w:val="20"/>
        </w:rPr>
      </w:pPr>
    </w:p>
    <w:sectPr w:rsidR="0003336B" w:rsidRPr="009E1A41" w:rsidSect="00DC4035">
      <w:headerReference w:type="default" r:id="rId8"/>
      <w:pgSz w:w="12240" w:h="15840"/>
      <w:pgMar w:top="1528" w:right="1080" w:bottom="630" w:left="1080" w:header="540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B9B" w:rsidRDefault="00942B9B" w:rsidP="00DF4C48">
      <w:pPr>
        <w:spacing w:after="0" w:line="240" w:lineRule="auto"/>
      </w:pPr>
      <w:r>
        <w:separator/>
      </w:r>
    </w:p>
  </w:endnote>
  <w:endnote w:type="continuationSeparator" w:id="0">
    <w:p w:rsidR="00942B9B" w:rsidRDefault="00942B9B" w:rsidP="00DF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B9B" w:rsidRDefault="00942B9B" w:rsidP="00DF4C48">
      <w:pPr>
        <w:spacing w:after="0" w:line="240" w:lineRule="auto"/>
      </w:pPr>
      <w:r>
        <w:separator/>
      </w:r>
    </w:p>
  </w:footnote>
  <w:footnote w:type="continuationSeparator" w:id="0">
    <w:p w:rsidR="00942B9B" w:rsidRDefault="00942B9B" w:rsidP="00DF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FE4" w:rsidRPr="009404B9" w:rsidRDefault="00886514" w:rsidP="00DF4C48">
    <w:pPr>
      <w:pStyle w:val="En-tte"/>
      <w:jc w:val="center"/>
      <w:rPr>
        <w:rFonts w:ascii="Arial" w:hAnsi="Arial" w:cs="Arial"/>
        <w:color w:val="365F91"/>
      </w:rPr>
    </w:pPr>
    <w:r>
      <w:rPr>
        <w:noProof/>
        <w:lang w:val="fr-FR" w:eastAsia="zh-CN"/>
      </w:rPr>
      <w:drawing>
        <wp:anchor distT="0" distB="0" distL="114300" distR="114300" simplePos="0" relativeHeight="251658240" behindDoc="0" locked="0" layoutInCell="1" allowOverlap="1" wp14:anchorId="1D99DFBF" wp14:editId="33296CDE">
          <wp:simplePos x="0" y="0"/>
          <wp:positionH relativeFrom="column">
            <wp:posOffset>-116840</wp:posOffset>
          </wp:positionH>
          <wp:positionV relativeFrom="paragraph">
            <wp:posOffset>-222885</wp:posOffset>
          </wp:positionV>
          <wp:extent cx="914400" cy="923290"/>
          <wp:effectExtent l="0" t="0" r="0" b="0"/>
          <wp:wrapSquare wrapText="bothSides"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23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F1FE4" w:rsidRPr="009404B9">
      <w:rPr>
        <w:rFonts w:ascii="Arial" w:hAnsi="Arial" w:cs="Arial"/>
        <w:color w:val="365F91"/>
      </w:rPr>
      <w:t>Autorisation de recevoir un conférencier invité</w:t>
    </w:r>
  </w:p>
  <w:p w:rsidR="003F1FE4" w:rsidRPr="009404B9" w:rsidRDefault="003F1FE4" w:rsidP="00DF4C48">
    <w:pPr>
      <w:pStyle w:val="En-tte"/>
      <w:jc w:val="center"/>
      <w:rPr>
        <w:rFonts w:ascii="Arial" w:hAnsi="Arial" w:cs="Arial"/>
        <w:color w:val="365F91"/>
      </w:rPr>
    </w:pPr>
    <w:r w:rsidRPr="009404B9">
      <w:rPr>
        <w:rFonts w:ascii="Arial" w:hAnsi="Arial" w:cs="Arial"/>
        <w:color w:val="365F91"/>
      </w:rPr>
      <w:t>Au Centre de recherche du CHU de Québec – Université Laval</w:t>
    </w:r>
  </w:p>
  <w:p w:rsidR="003F1FE4" w:rsidRPr="00DF4C48" w:rsidRDefault="003F1FE4" w:rsidP="00DF4C48">
    <w:pPr>
      <w:pStyle w:val="En-tte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attachedTemplate r:id="rId1"/>
  <w:documentProtection w:edit="forms" w:enforcement="1"/>
  <w:defaultTabStop w:val="706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FA6"/>
    <w:rsid w:val="00022C12"/>
    <w:rsid w:val="000328A8"/>
    <w:rsid w:val="0003336B"/>
    <w:rsid w:val="00034302"/>
    <w:rsid w:val="00043421"/>
    <w:rsid w:val="00044C8B"/>
    <w:rsid w:val="00054527"/>
    <w:rsid w:val="000F0091"/>
    <w:rsid w:val="00150A5C"/>
    <w:rsid w:val="00170A95"/>
    <w:rsid w:val="0017183E"/>
    <w:rsid w:val="00176A08"/>
    <w:rsid w:val="001B1A73"/>
    <w:rsid w:val="00211FB2"/>
    <w:rsid w:val="002B5E37"/>
    <w:rsid w:val="002C3552"/>
    <w:rsid w:val="00366694"/>
    <w:rsid w:val="00373471"/>
    <w:rsid w:val="00375E16"/>
    <w:rsid w:val="003762BB"/>
    <w:rsid w:val="003F1FE4"/>
    <w:rsid w:val="0046452E"/>
    <w:rsid w:val="004A4552"/>
    <w:rsid w:val="004B33C2"/>
    <w:rsid w:val="004C53CE"/>
    <w:rsid w:val="00514388"/>
    <w:rsid w:val="00525566"/>
    <w:rsid w:val="00530AE8"/>
    <w:rsid w:val="0054281C"/>
    <w:rsid w:val="00584379"/>
    <w:rsid w:val="005857DA"/>
    <w:rsid w:val="005D5EFA"/>
    <w:rsid w:val="005E4C9C"/>
    <w:rsid w:val="00611288"/>
    <w:rsid w:val="00670A04"/>
    <w:rsid w:val="0069294C"/>
    <w:rsid w:val="00693836"/>
    <w:rsid w:val="006D3272"/>
    <w:rsid w:val="006D78B8"/>
    <w:rsid w:val="006E528B"/>
    <w:rsid w:val="00714659"/>
    <w:rsid w:val="00736091"/>
    <w:rsid w:val="007437F1"/>
    <w:rsid w:val="007511C1"/>
    <w:rsid w:val="007732F0"/>
    <w:rsid w:val="007E21A2"/>
    <w:rsid w:val="007F369C"/>
    <w:rsid w:val="008102B9"/>
    <w:rsid w:val="008138C3"/>
    <w:rsid w:val="00864F0A"/>
    <w:rsid w:val="00884F7F"/>
    <w:rsid w:val="00886514"/>
    <w:rsid w:val="008D1AC7"/>
    <w:rsid w:val="00905850"/>
    <w:rsid w:val="009271F0"/>
    <w:rsid w:val="009404B9"/>
    <w:rsid w:val="00942B9B"/>
    <w:rsid w:val="00942F1E"/>
    <w:rsid w:val="00982BFD"/>
    <w:rsid w:val="009A7455"/>
    <w:rsid w:val="009B6465"/>
    <w:rsid w:val="009C22E9"/>
    <w:rsid w:val="009E1A41"/>
    <w:rsid w:val="009E653D"/>
    <w:rsid w:val="00A0440A"/>
    <w:rsid w:val="00A05434"/>
    <w:rsid w:val="00A55816"/>
    <w:rsid w:val="00A912C8"/>
    <w:rsid w:val="00AB570F"/>
    <w:rsid w:val="00AC67B6"/>
    <w:rsid w:val="00AD3567"/>
    <w:rsid w:val="00AD3602"/>
    <w:rsid w:val="00AE0D5D"/>
    <w:rsid w:val="00B33362"/>
    <w:rsid w:val="00B41690"/>
    <w:rsid w:val="00B60FA6"/>
    <w:rsid w:val="00B631E7"/>
    <w:rsid w:val="00B95C76"/>
    <w:rsid w:val="00B9663D"/>
    <w:rsid w:val="00B96D6F"/>
    <w:rsid w:val="00BD639C"/>
    <w:rsid w:val="00C142A9"/>
    <w:rsid w:val="00C87A2E"/>
    <w:rsid w:val="00C97388"/>
    <w:rsid w:val="00CA2CCE"/>
    <w:rsid w:val="00CD11E5"/>
    <w:rsid w:val="00CF1FB5"/>
    <w:rsid w:val="00DB400F"/>
    <w:rsid w:val="00DC4035"/>
    <w:rsid w:val="00DE0BAD"/>
    <w:rsid w:val="00DE37B3"/>
    <w:rsid w:val="00DF3FCD"/>
    <w:rsid w:val="00DF4C48"/>
    <w:rsid w:val="00DF623E"/>
    <w:rsid w:val="00E32772"/>
    <w:rsid w:val="00EF0956"/>
    <w:rsid w:val="00F21EF0"/>
    <w:rsid w:val="00F220E1"/>
    <w:rsid w:val="00F24968"/>
    <w:rsid w:val="00F55E9D"/>
    <w:rsid w:val="00F60412"/>
    <w:rsid w:val="00F62B15"/>
    <w:rsid w:val="00F7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5D00A"/>
  <w15:docId w15:val="{1C15A7EF-4DC0-9B46-A23A-5B4AC6BA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33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4C4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F4C48"/>
  </w:style>
  <w:style w:type="paragraph" w:styleId="Pieddepage">
    <w:name w:val="footer"/>
    <w:basedOn w:val="Normal"/>
    <w:link w:val="PieddepageCar"/>
    <w:uiPriority w:val="99"/>
    <w:unhideWhenUsed/>
    <w:rsid w:val="00DF4C4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F4C48"/>
  </w:style>
  <w:style w:type="paragraph" w:styleId="Textedebulles">
    <w:name w:val="Balloon Text"/>
    <w:basedOn w:val="Normal"/>
    <w:link w:val="TextedebullesCar"/>
    <w:uiPriority w:val="99"/>
    <w:semiHidden/>
    <w:unhideWhenUsed/>
    <w:rsid w:val="00DF4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F4C4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62B15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5E4C9C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8138C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rchudequebec.ulaval.ca/extranet/accueil/formulaires/inviter-un-conferenci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rchudequebec.ulaval.ca/extranet/accueil/formulaires/inviter-un-conferencier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thos/Downloads/Autorisation-confe&#769;rencier-invite&#769;-20180117B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Autorisation-conférencier-invité-20180117B.dotx</Template>
  <TotalTime>8</TotalTime>
  <Pages>1</Pages>
  <Words>316</Words>
  <Characters>1640</Characters>
  <Application>Microsoft Office Word</Application>
  <DocSecurity>0</DocSecurity>
  <Lines>126</Lines>
  <Paragraphs>108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Links>
    <vt:vector size="12" baseType="variant">
      <vt:variant>
        <vt:i4>524310</vt:i4>
      </vt:variant>
      <vt:variant>
        <vt:i4>62</vt:i4>
      </vt:variant>
      <vt:variant>
        <vt:i4>0</vt:i4>
      </vt:variant>
      <vt:variant>
        <vt:i4>5</vt:i4>
      </vt:variant>
      <vt:variant>
        <vt:lpwstr>http://services.crchudequebec.ca/services/guideaccueil/wp-content/uploads/sites/14/2016/09/Politique-conférencier-invité.pdf</vt:lpwstr>
      </vt:variant>
      <vt:variant>
        <vt:lpwstr/>
      </vt:variant>
      <vt:variant>
        <vt:i4>13566069</vt:i4>
      </vt:variant>
      <vt:variant>
        <vt:i4>0</vt:i4>
      </vt:variant>
      <vt:variant>
        <vt:i4>0</vt:i4>
      </vt:variant>
      <vt:variant>
        <vt:i4>5</vt:i4>
      </vt:variant>
      <vt:variant>
        <vt:lpwstr>http://services.crchudequebec.ca/services/guideaccueil/wp-content/uploads/sites/14/2015/08/Étapes-conférencier-invité_20170427.pdf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Martin</dc:creator>
  <cp:lastModifiedBy>Yannick Martin</cp:lastModifiedBy>
  <cp:revision>5</cp:revision>
  <cp:lastPrinted>2018-01-15T16:58:00Z</cp:lastPrinted>
  <dcterms:created xsi:type="dcterms:W3CDTF">2019-02-14T18:28:00Z</dcterms:created>
  <dcterms:modified xsi:type="dcterms:W3CDTF">2019-02-14T18:36:00Z</dcterms:modified>
</cp:coreProperties>
</file>