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B20" w:rsidRPr="00A73B20" w:rsidRDefault="00977136" w:rsidP="00A73B20">
      <w:pPr>
        <w:autoSpaceDE w:val="0"/>
        <w:autoSpaceDN w:val="0"/>
        <w:adjustRightInd w:val="0"/>
        <w:jc w:val="both"/>
        <w:rPr>
          <w:rFonts w:ascii="Arial Narrow" w:hAnsi="Arial Narrow"/>
          <w:color w:val="000000"/>
          <w:lang w:eastAsia="fr-CA"/>
        </w:rPr>
      </w:pPr>
      <w:r w:rsidRPr="00977136">
        <w:rPr>
          <w:rFonts w:ascii="Arial Narrow" w:hAnsi="Arial Narrow"/>
          <w:noProof/>
          <w:color w:val="000000"/>
          <w:lang w:eastAsia="fr-CA"/>
        </w:rPr>
        <w:drawing>
          <wp:anchor distT="0" distB="0" distL="0" distR="0" simplePos="0" relativeHeight="251659264" behindDoc="0" locked="0" layoutInCell="1" allowOverlap="1">
            <wp:simplePos x="0" y="0"/>
            <wp:positionH relativeFrom="page">
              <wp:posOffset>773430</wp:posOffset>
            </wp:positionH>
            <wp:positionV relativeFrom="page">
              <wp:posOffset>457200</wp:posOffset>
            </wp:positionV>
            <wp:extent cx="1129665" cy="1151890"/>
            <wp:effectExtent l="0" t="0" r="0" b="0"/>
            <wp:wrapTopAndBottom/>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Lg_CHU_Qbc_Ptn_entet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9665" cy="1151890"/>
                    </a:xfrm>
                    <a:prstGeom prst="rect">
                      <a:avLst/>
                    </a:prstGeom>
                  </pic:spPr>
                </pic:pic>
              </a:graphicData>
            </a:graphic>
            <wp14:sizeRelH relativeFrom="margin">
              <wp14:pctWidth>0</wp14:pctWidth>
            </wp14:sizeRelH>
            <wp14:sizeRelV relativeFrom="margin">
              <wp14:pctHeight>0</wp14:pctHeight>
            </wp14:sizeRelV>
          </wp:anchor>
        </w:drawing>
      </w:r>
    </w:p>
    <w:p w:rsidR="00A73B20" w:rsidRPr="00A73B20" w:rsidRDefault="00A73B20" w:rsidP="00A73B20">
      <w:pPr>
        <w:autoSpaceDE w:val="0"/>
        <w:autoSpaceDN w:val="0"/>
        <w:adjustRightInd w:val="0"/>
        <w:jc w:val="both"/>
        <w:rPr>
          <w:rFonts w:ascii="Arial Narrow" w:hAnsi="Arial Narrow"/>
          <w:lang w:eastAsia="fr-CA"/>
        </w:rPr>
      </w:pPr>
      <w:r w:rsidRPr="00A73B20">
        <w:rPr>
          <w:rFonts w:ascii="Arial Narrow" w:hAnsi="Arial Narrow"/>
          <w:color w:val="000000"/>
          <w:lang w:eastAsia="fr-CA"/>
        </w:rPr>
        <w:t xml:space="preserve">Québec, le </w:t>
      </w:r>
      <w:r w:rsidRPr="00A73B20">
        <w:rPr>
          <w:rFonts w:ascii="Arial Narrow" w:hAnsi="Arial Narrow"/>
          <w:color w:val="0000FF"/>
          <w:lang w:eastAsia="fr-CA"/>
        </w:rPr>
        <w:t xml:space="preserve">[date] </w:t>
      </w:r>
    </w:p>
    <w:p w:rsidR="00A73B20" w:rsidRDefault="00A73B20" w:rsidP="00A73B20">
      <w:pPr>
        <w:autoSpaceDE w:val="0"/>
        <w:autoSpaceDN w:val="0"/>
        <w:adjustRightInd w:val="0"/>
        <w:jc w:val="both"/>
        <w:rPr>
          <w:rFonts w:ascii="Arial Narrow" w:hAnsi="Arial Narrow"/>
          <w:lang w:eastAsia="fr-CA"/>
        </w:rPr>
      </w:pPr>
    </w:p>
    <w:p w:rsidR="00A73B20" w:rsidRDefault="00A73B20" w:rsidP="00A73B20">
      <w:pPr>
        <w:autoSpaceDE w:val="0"/>
        <w:autoSpaceDN w:val="0"/>
        <w:adjustRightInd w:val="0"/>
        <w:jc w:val="both"/>
        <w:rPr>
          <w:rFonts w:ascii="Arial Narrow" w:hAnsi="Arial Narrow"/>
          <w:lang w:eastAsia="fr-CA"/>
        </w:rPr>
      </w:pPr>
    </w:p>
    <w:p w:rsidR="00A73B20" w:rsidRPr="00A73B20" w:rsidRDefault="00A73B20" w:rsidP="00A73B20">
      <w:pPr>
        <w:autoSpaceDE w:val="0"/>
        <w:autoSpaceDN w:val="0"/>
        <w:adjustRightInd w:val="0"/>
        <w:jc w:val="both"/>
        <w:rPr>
          <w:rFonts w:ascii="Arial Narrow" w:hAnsi="Arial Narrow"/>
          <w:color w:val="0000FF"/>
          <w:lang w:eastAsia="fr-CA"/>
        </w:rPr>
      </w:pPr>
      <w:r w:rsidRPr="00A73B20">
        <w:rPr>
          <w:rFonts w:ascii="Arial Narrow" w:hAnsi="Arial Narrow"/>
          <w:color w:val="0000FF"/>
          <w:lang w:eastAsia="fr-CA"/>
        </w:rPr>
        <w:t xml:space="preserve">[Nom de la Présidente ou du Président] </w:t>
      </w:r>
    </w:p>
    <w:p w:rsidR="00AB73C4" w:rsidRDefault="00A73B20" w:rsidP="00A73B20">
      <w:pPr>
        <w:autoSpaceDE w:val="0"/>
        <w:autoSpaceDN w:val="0"/>
        <w:adjustRightInd w:val="0"/>
        <w:jc w:val="both"/>
        <w:rPr>
          <w:rFonts w:ascii="Arial Narrow" w:hAnsi="Arial Narrow"/>
          <w:color w:val="000000"/>
          <w:lang w:eastAsia="fr-CA"/>
        </w:rPr>
      </w:pPr>
      <w:r w:rsidRPr="00A73B20">
        <w:rPr>
          <w:rFonts w:ascii="Arial Narrow" w:hAnsi="Arial Narrow"/>
          <w:color w:val="000000"/>
          <w:lang w:eastAsia="fr-CA"/>
        </w:rPr>
        <w:t>Comité d’éthique de la recherche</w:t>
      </w:r>
    </w:p>
    <w:p w:rsidR="00A73B20" w:rsidRPr="00A73B20" w:rsidRDefault="00A73B20" w:rsidP="00A73B20">
      <w:pPr>
        <w:autoSpaceDE w:val="0"/>
        <w:autoSpaceDN w:val="0"/>
        <w:adjustRightInd w:val="0"/>
        <w:jc w:val="both"/>
        <w:rPr>
          <w:rFonts w:ascii="Arial Narrow" w:hAnsi="Arial Narrow"/>
          <w:color w:val="000000"/>
          <w:lang w:eastAsia="fr-CA"/>
        </w:rPr>
      </w:pPr>
      <w:r>
        <w:rPr>
          <w:rFonts w:ascii="Arial Narrow" w:hAnsi="Arial Narrow"/>
          <w:color w:val="000000"/>
          <w:lang w:eastAsia="fr-CA"/>
        </w:rPr>
        <w:t>CHU de Québec</w:t>
      </w:r>
      <w:r w:rsidR="00AB73C4">
        <w:rPr>
          <w:rFonts w:ascii="Arial Narrow" w:hAnsi="Arial Narrow"/>
          <w:color w:val="000000"/>
          <w:lang w:eastAsia="fr-CA"/>
        </w:rPr>
        <w:t>–Université Laval</w:t>
      </w:r>
    </w:p>
    <w:p w:rsidR="00A73B20" w:rsidRPr="00A73B20" w:rsidRDefault="00A73B20">
      <w:pPr>
        <w:rPr>
          <w:rFonts w:ascii="Arial Narrow" w:hAnsi="Arial Narrow"/>
        </w:rPr>
      </w:pPr>
      <w:r w:rsidRPr="00A73B20">
        <w:rPr>
          <w:rFonts w:ascii="Arial Narrow" w:hAnsi="Arial Narrow"/>
        </w:rPr>
        <w:t>Hôpital Saint-François d’Assise</w:t>
      </w:r>
    </w:p>
    <w:p w:rsidR="00A73B20" w:rsidRPr="00A73B20" w:rsidRDefault="00A73B20">
      <w:pPr>
        <w:rPr>
          <w:rFonts w:ascii="Arial Narrow" w:hAnsi="Arial Narrow"/>
        </w:rPr>
      </w:pPr>
      <w:r w:rsidRPr="00A73B20">
        <w:rPr>
          <w:rFonts w:ascii="Arial Narrow" w:hAnsi="Arial Narrow"/>
        </w:rPr>
        <w:t>10, rue de l’Espinay</w:t>
      </w:r>
      <w:r>
        <w:rPr>
          <w:rFonts w:ascii="Arial Narrow" w:hAnsi="Arial Narrow"/>
        </w:rPr>
        <w:t xml:space="preserve">, local </w:t>
      </w:r>
      <w:r w:rsidR="00977136">
        <w:rPr>
          <w:rFonts w:ascii="Arial Narrow" w:hAnsi="Arial Narrow"/>
        </w:rPr>
        <w:t>D7-704</w:t>
      </w:r>
    </w:p>
    <w:p w:rsidR="00A73B20" w:rsidRPr="00A73B20" w:rsidRDefault="00A73B20" w:rsidP="00A73B20">
      <w:pPr>
        <w:rPr>
          <w:rFonts w:ascii="Arial Narrow" w:hAnsi="Arial Narrow"/>
          <w:color w:val="000000"/>
          <w:lang w:eastAsia="fr-CA"/>
        </w:rPr>
      </w:pPr>
      <w:r w:rsidRPr="00A73B20">
        <w:rPr>
          <w:rFonts w:ascii="Arial Narrow" w:hAnsi="Arial Narrow"/>
        </w:rPr>
        <w:t>Québec (Québec)  G1L 3L5</w:t>
      </w:r>
    </w:p>
    <w:p w:rsidR="00A73B20" w:rsidRPr="005A634F" w:rsidRDefault="005A634F" w:rsidP="00A73B20">
      <w:pPr>
        <w:autoSpaceDE w:val="0"/>
        <w:autoSpaceDN w:val="0"/>
        <w:adjustRightInd w:val="0"/>
        <w:jc w:val="both"/>
        <w:rPr>
          <w:rFonts w:ascii="Arial Narrow" w:hAnsi="Arial Narrow"/>
          <w:i/>
          <w:color w:val="000000"/>
          <w:lang w:eastAsia="fr-CA"/>
        </w:rPr>
      </w:pPr>
      <w:r w:rsidRPr="005A634F">
        <w:rPr>
          <w:rFonts w:ascii="Arial Narrow" w:hAnsi="Arial Narrow"/>
          <w:i/>
          <w:color w:val="000000"/>
          <w:lang w:eastAsia="fr-CA"/>
        </w:rPr>
        <w:t xml:space="preserve">Courriel : </w:t>
      </w:r>
      <w:r w:rsidRPr="005A634F">
        <w:rPr>
          <w:rFonts w:ascii="Arial Narrow" w:hAnsi="Arial Narrow"/>
          <w:i/>
          <w:color w:val="548DD4" w:themeColor="text2" w:themeTint="99"/>
          <w:u w:val="single"/>
          <w:lang w:eastAsia="fr-CA"/>
        </w:rPr>
        <w:t>gurecherche@chu</w:t>
      </w:r>
      <w:r w:rsidR="00303198">
        <w:rPr>
          <w:rFonts w:ascii="Arial Narrow" w:hAnsi="Arial Narrow"/>
          <w:i/>
          <w:color w:val="548DD4" w:themeColor="text2" w:themeTint="99"/>
          <w:u w:val="single"/>
          <w:lang w:eastAsia="fr-CA"/>
        </w:rPr>
        <w:t>dequebec</w:t>
      </w:r>
      <w:bookmarkStart w:id="0" w:name="_GoBack"/>
      <w:bookmarkEnd w:id="0"/>
      <w:r w:rsidRPr="005A634F">
        <w:rPr>
          <w:rFonts w:ascii="Arial Narrow" w:hAnsi="Arial Narrow"/>
          <w:i/>
          <w:color w:val="548DD4" w:themeColor="text2" w:themeTint="99"/>
          <w:u w:val="single"/>
          <w:lang w:eastAsia="fr-CA"/>
        </w:rPr>
        <w:t>.ca</w:t>
      </w:r>
    </w:p>
    <w:p w:rsidR="00A73B20" w:rsidRPr="00A73B20" w:rsidRDefault="00A73B20" w:rsidP="00A73B20">
      <w:pPr>
        <w:autoSpaceDE w:val="0"/>
        <w:autoSpaceDN w:val="0"/>
        <w:adjustRightInd w:val="0"/>
        <w:jc w:val="both"/>
        <w:rPr>
          <w:rFonts w:ascii="Arial Narrow" w:hAnsi="Arial Narrow"/>
          <w:color w:val="000000"/>
          <w:lang w:eastAsia="fr-CA"/>
        </w:rPr>
      </w:pPr>
    </w:p>
    <w:p w:rsidR="00A73B20" w:rsidRPr="00A73B20" w:rsidRDefault="00A73B20" w:rsidP="00A73B20">
      <w:pPr>
        <w:pBdr>
          <w:bottom w:val="single" w:sz="4" w:space="1" w:color="auto"/>
        </w:pBdr>
        <w:autoSpaceDE w:val="0"/>
        <w:autoSpaceDN w:val="0"/>
        <w:adjustRightInd w:val="0"/>
        <w:ind w:left="900" w:hanging="900"/>
        <w:jc w:val="both"/>
        <w:rPr>
          <w:rFonts w:ascii="Arial Narrow" w:hAnsi="Arial Narrow"/>
          <w:color w:val="0000FF"/>
          <w:lang w:eastAsia="fr-CA"/>
        </w:rPr>
      </w:pPr>
      <w:r w:rsidRPr="00A73B20">
        <w:rPr>
          <w:rFonts w:ascii="Arial Narrow" w:hAnsi="Arial Narrow"/>
          <w:b/>
          <w:bCs/>
          <w:color w:val="000000"/>
          <w:lang w:eastAsia="fr-CA"/>
        </w:rPr>
        <w:t xml:space="preserve">Objet : Demande d’accès temporaire aux fonds ─ # </w:t>
      </w:r>
      <w:r w:rsidRPr="00A73B20">
        <w:rPr>
          <w:rFonts w:ascii="Arial Narrow" w:hAnsi="Arial Narrow"/>
          <w:color w:val="0000FF"/>
          <w:lang w:eastAsia="fr-CA"/>
        </w:rPr>
        <w:t xml:space="preserve">[préciser le numéro associé au financement du projet et </w:t>
      </w:r>
      <w:r>
        <w:rPr>
          <w:rFonts w:ascii="Arial Narrow" w:hAnsi="Arial Narrow"/>
          <w:color w:val="0000FF"/>
          <w:lang w:eastAsia="fr-CA"/>
        </w:rPr>
        <w:t xml:space="preserve">utilisé par le Service des </w:t>
      </w:r>
      <w:r w:rsidRPr="00A73B20">
        <w:rPr>
          <w:rFonts w:ascii="Arial Narrow" w:hAnsi="Arial Narrow"/>
          <w:color w:val="0000FF"/>
          <w:lang w:eastAsia="fr-CA"/>
        </w:rPr>
        <w:t>finances</w:t>
      </w:r>
      <w:r>
        <w:rPr>
          <w:rFonts w:ascii="Arial Narrow" w:hAnsi="Arial Narrow"/>
          <w:color w:val="0000FF"/>
          <w:lang w:eastAsia="fr-CA"/>
        </w:rPr>
        <w:t xml:space="preserve"> de l’Université Laval</w:t>
      </w:r>
      <w:r w:rsidR="00977136">
        <w:rPr>
          <w:rFonts w:ascii="Arial Narrow" w:hAnsi="Arial Narrow"/>
          <w:color w:val="0000FF"/>
          <w:lang w:eastAsia="fr-CA"/>
        </w:rPr>
        <w:t xml:space="preserve"> ou au CHU si connu</w:t>
      </w:r>
      <w:r w:rsidRPr="00A73B20">
        <w:rPr>
          <w:rFonts w:ascii="Arial Narrow" w:hAnsi="Arial Narrow"/>
          <w:color w:val="0000FF"/>
          <w:lang w:eastAsia="fr-CA"/>
        </w:rPr>
        <w:t xml:space="preserve">] </w:t>
      </w:r>
    </w:p>
    <w:p w:rsidR="00A73B20" w:rsidRDefault="00A73B20" w:rsidP="00A73B20">
      <w:pPr>
        <w:autoSpaceDE w:val="0"/>
        <w:autoSpaceDN w:val="0"/>
        <w:adjustRightInd w:val="0"/>
        <w:ind w:left="900" w:hanging="900"/>
        <w:jc w:val="both"/>
        <w:rPr>
          <w:rFonts w:ascii="Arial Narrow" w:hAnsi="Arial Narrow"/>
          <w:lang w:eastAsia="fr-CA"/>
        </w:rPr>
      </w:pPr>
    </w:p>
    <w:p w:rsidR="00A73B20" w:rsidRPr="00A73B20" w:rsidRDefault="00A73B20" w:rsidP="00A73B20">
      <w:pPr>
        <w:autoSpaceDE w:val="0"/>
        <w:autoSpaceDN w:val="0"/>
        <w:adjustRightInd w:val="0"/>
        <w:ind w:left="900" w:hanging="900"/>
        <w:jc w:val="both"/>
        <w:rPr>
          <w:rFonts w:ascii="Arial Narrow" w:hAnsi="Arial Narrow"/>
          <w:lang w:eastAsia="fr-CA"/>
        </w:rPr>
      </w:pPr>
    </w:p>
    <w:p w:rsidR="00A73B20" w:rsidRPr="00A73B20" w:rsidRDefault="00A73B20" w:rsidP="00A73B20">
      <w:pPr>
        <w:autoSpaceDE w:val="0"/>
        <w:autoSpaceDN w:val="0"/>
        <w:adjustRightInd w:val="0"/>
        <w:jc w:val="both"/>
        <w:rPr>
          <w:rFonts w:ascii="Arial Narrow" w:hAnsi="Arial Narrow"/>
          <w:color w:val="0000FF"/>
          <w:lang w:eastAsia="fr-CA"/>
        </w:rPr>
      </w:pPr>
      <w:r w:rsidRPr="00A73B20">
        <w:rPr>
          <w:rFonts w:ascii="Arial Narrow" w:hAnsi="Arial Narrow"/>
          <w:color w:val="0000FF"/>
          <w:lang w:eastAsia="fr-CA"/>
        </w:rPr>
        <w:t xml:space="preserve">[Nom de la Présidente ou du Président], </w:t>
      </w:r>
    </w:p>
    <w:p w:rsidR="00A73B20" w:rsidRPr="00A73B20" w:rsidRDefault="00A73B20" w:rsidP="00A73B20">
      <w:pPr>
        <w:autoSpaceDE w:val="0"/>
        <w:autoSpaceDN w:val="0"/>
        <w:adjustRightInd w:val="0"/>
        <w:jc w:val="both"/>
        <w:rPr>
          <w:rFonts w:ascii="Arial Narrow" w:hAnsi="Arial Narrow"/>
          <w:lang w:eastAsia="fr-CA"/>
        </w:rPr>
      </w:pPr>
    </w:p>
    <w:p w:rsidR="00A73B20" w:rsidRPr="00A73B20" w:rsidRDefault="00A73B20" w:rsidP="00A73B20">
      <w:pPr>
        <w:autoSpaceDE w:val="0"/>
        <w:autoSpaceDN w:val="0"/>
        <w:adjustRightInd w:val="0"/>
        <w:jc w:val="both"/>
        <w:rPr>
          <w:rFonts w:ascii="Arial Narrow" w:hAnsi="Arial Narrow"/>
          <w:color w:val="000000"/>
          <w:lang w:eastAsia="fr-CA"/>
        </w:rPr>
      </w:pPr>
      <w:r w:rsidRPr="00A73B20">
        <w:rPr>
          <w:rFonts w:ascii="Arial Narrow" w:hAnsi="Arial Narrow"/>
          <w:color w:val="000000"/>
          <w:lang w:eastAsia="fr-CA"/>
        </w:rPr>
        <w:t>La présente a pour objet de demander une autorisation d’</w:t>
      </w:r>
      <w:r w:rsidRPr="00A73B20">
        <w:rPr>
          <w:rFonts w:ascii="Arial Narrow" w:hAnsi="Arial Narrow"/>
          <w:b/>
          <w:bCs/>
          <w:color w:val="000000"/>
          <w:lang w:eastAsia="fr-CA"/>
        </w:rPr>
        <w:t xml:space="preserve">accès temporaire aux fonds de recherche </w:t>
      </w:r>
      <w:r w:rsidRPr="00A73B20">
        <w:rPr>
          <w:rFonts w:ascii="Arial Narrow" w:hAnsi="Arial Narrow"/>
          <w:color w:val="000000"/>
          <w:lang w:eastAsia="fr-CA"/>
        </w:rPr>
        <w:t xml:space="preserve">pour le projet intitulé : </w:t>
      </w:r>
      <w:r w:rsidRPr="00A73B20">
        <w:rPr>
          <w:rFonts w:ascii="Arial Narrow" w:hAnsi="Arial Narrow"/>
          <w:color w:val="0000FF"/>
          <w:lang w:eastAsia="fr-CA"/>
        </w:rPr>
        <w:t xml:space="preserve">[préciser le titre du projet] </w:t>
      </w:r>
      <w:r w:rsidRPr="00A73B20">
        <w:rPr>
          <w:rFonts w:ascii="Arial Narrow" w:hAnsi="Arial Narrow"/>
          <w:color w:val="000000"/>
          <w:lang w:eastAsia="fr-CA"/>
        </w:rPr>
        <w:t>et financé par [</w:t>
      </w:r>
      <w:r w:rsidRPr="00A73B20">
        <w:rPr>
          <w:rFonts w:ascii="Arial Narrow" w:hAnsi="Arial Narrow"/>
          <w:color w:val="0000FF"/>
          <w:lang w:eastAsia="fr-CA"/>
        </w:rPr>
        <w:t>préciser le nom de l’organisme subventionnaire</w:t>
      </w:r>
      <w:r w:rsidRPr="00A73B20">
        <w:rPr>
          <w:rFonts w:ascii="Arial Narrow" w:hAnsi="Arial Narrow"/>
          <w:color w:val="000000"/>
          <w:lang w:eastAsia="fr-CA"/>
        </w:rPr>
        <w:t xml:space="preserve">], (SIRUL # </w:t>
      </w:r>
      <w:r w:rsidRPr="00A73B20">
        <w:rPr>
          <w:rFonts w:ascii="Arial Narrow" w:hAnsi="Arial Narrow"/>
          <w:b/>
          <w:color w:val="0000FF"/>
          <w:lang w:eastAsia="fr-CA"/>
        </w:rPr>
        <w:t>……</w:t>
      </w:r>
      <w:r w:rsidR="00977136">
        <w:rPr>
          <w:rFonts w:ascii="Arial Narrow" w:hAnsi="Arial Narrow"/>
          <w:b/>
          <w:color w:val="0000FF"/>
          <w:lang w:eastAsia="fr-CA"/>
        </w:rPr>
        <w:t xml:space="preserve"> ou #CHU…</w:t>
      </w:r>
      <w:r w:rsidRPr="00A73B20">
        <w:rPr>
          <w:rFonts w:ascii="Arial Narrow" w:hAnsi="Arial Narrow"/>
          <w:color w:val="000000"/>
          <w:lang w:eastAsia="fr-CA"/>
        </w:rPr>
        <w:t>). Vous trouverez dans cet envoi</w:t>
      </w:r>
      <w:r>
        <w:rPr>
          <w:rFonts w:ascii="Arial Narrow" w:hAnsi="Arial Narrow"/>
          <w:color w:val="000000"/>
          <w:lang w:eastAsia="fr-CA"/>
        </w:rPr>
        <w:t>,</w:t>
      </w:r>
      <w:r w:rsidRPr="00A73B20">
        <w:rPr>
          <w:rFonts w:ascii="Arial Narrow" w:hAnsi="Arial Narrow"/>
          <w:color w:val="000000"/>
          <w:lang w:eastAsia="fr-CA"/>
        </w:rPr>
        <w:t xml:space="preserve"> l</w:t>
      </w:r>
      <w:r>
        <w:rPr>
          <w:rFonts w:ascii="Arial Narrow" w:hAnsi="Arial Narrow"/>
          <w:color w:val="000000"/>
          <w:lang w:eastAsia="fr-CA"/>
        </w:rPr>
        <w:t>es coordonnées</w:t>
      </w:r>
      <w:r w:rsidRPr="00A73B20">
        <w:rPr>
          <w:rFonts w:ascii="Arial Narrow" w:hAnsi="Arial Narrow"/>
          <w:color w:val="000000"/>
          <w:lang w:eastAsia="fr-CA"/>
        </w:rPr>
        <w:t xml:space="preserve"> du chercheur</w:t>
      </w:r>
      <w:r>
        <w:rPr>
          <w:rFonts w:ascii="Arial Narrow" w:hAnsi="Arial Narrow"/>
          <w:color w:val="000000"/>
          <w:lang w:eastAsia="fr-CA"/>
        </w:rPr>
        <w:t xml:space="preserve"> répondant au CHU de Québec</w:t>
      </w:r>
      <w:r w:rsidR="00AB73C4">
        <w:rPr>
          <w:rFonts w:ascii="Arial Narrow" w:hAnsi="Arial Narrow"/>
          <w:color w:val="000000"/>
          <w:lang w:eastAsia="fr-CA"/>
        </w:rPr>
        <w:t>–Université Laval</w:t>
      </w:r>
      <w:r w:rsidRPr="00A73B20">
        <w:rPr>
          <w:rFonts w:ascii="Arial Narrow" w:hAnsi="Arial Narrow"/>
          <w:color w:val="000000"/>
          <w:lang w:eastAsia="fr-CA"/>
        </w:rPr>
        <w:t xml:space="preserve"> et </w:t>
      </w:r>
      <w:r>
        <w:rPr>
          <w:rFonts w:ascii="Arial Narrow" w:hAnsi="Arial Narrow"/>
          <w:color w:val="000000"/>
          <w:lang w:eastAsia="fr-CA"/>
        </w:rPr>
        <w:t>l</w:t>
      </w:r>
      <w:r w:rsidRPr="00A73B20">
        <w:rPr>
          <w:rFonts w:ascii="Arial Narrow" w:hAnsi="Arial Narrow"/>
          <w:color w:val="000000"/>
          <w:lang w:eastAsia="fr-CA"/>
        </w:rPr>
        <w:t>’identification du projet, ainsi qu’une copie de la demande de subvention ayant permis d’obtenir le financement de cette étude. Vous pourrez ainsi constater que la réalisation du projet prévoit le recrutement de participants. Il est à noter qu’aucun participant ne sera recruté</w:t>
      </w:r>
      <w:r>
        <w:rPr>
          <w:rFonts w:ascii="Arial Narrow" w:hAnsi="Arial Narrow"/>
          <w:color w:val="000000"/>
          <w:lang w:eastAsia="fr-CA"/>
        </w:rPr>
        <w:t xml:space="preserve"> ou contacté tant et aussi longtemps que le chercheur répondant au CHU de Québec</w:t>
      </w:r>
      <w:r w:rsidR="00AB73C4">
        <w:rPr>
          <w:rFonts w:ascii="Arial Narrow" w:hAnsi="Arial Narrow"/>
          <w:color w:val="000000"/>
          <w:lang w:eastAsia="fr-CA"/>
        </w:rPr>
        <w:t>–Université Laval</w:t>
      </w:r>
      <w:r>
        <w:rPr>
          <w:rFonts w:ascii="Arial Narrow" w:hAnsi="Arial Narrow"/>
          <w:color w:val="000000"/>
          <w:lang w:eastAsia="fr-CA"/>
        </w:rPr>
        <w:t xml:space="preserve"> n’aura pas obtenu toutes les approbations nécessaires à la mise en œuvre du projet au sein de l’établissement</w:t>
      </w:r>
      <w:r w:rsidRPr="00A73B20">
        <w:rPr>
          <w:rFonts w:ascii="Arial Narrow" w:hAnsi="Arial Narrow"/>
          <w:color w:val="000000"/>
          <w:lang w:eastAsia="fr-CA"/>
        </w:rPr>
        <w:t>.</w:t>
      </w:r>
    </w:p>
    <w:p w:rsidR="00A73B20" w:rsidRPr="00A73B20" w:rsidRDefault="00A73B20" w:rsidP="00A73B20">
      <w:pPr>
        <w:autoSpaceDE w:val="0"/>
        <w:autoSpaceDN w:val="0"/>
        <w:adjustRightInd w:val="0"/>
        <w:jc w:val="both"/>
        <w:rPr>
          <w:rFonts w:ascii="Arial Narrow" w:hAnsi="Arial Narrow"/>
          <w:color w:val="000000"/>
          <w:lang w:eastAsia="fr-CA"/>
        </w:rPr>
      </w:pPr>
    </w:p>
    <w:p w:rsidR="00A73B20" w:rsidRPr="00A73B20" w:rsidRDefault="00A73B20" w:rsidP="00A73B20">
      <w:pPr>
        <w:autoSpaceDE w:val="0"/>
        <w:autoSpaceDN w:val="0"/>
        <w:adjustRightInd w:val="0"/>
        <w:jc w:val="both"/>
        <w:rPr>
          <w:rFonts w:ascii="Arial Narrow" w:hAnsi="Arial Narrow"/>
          <w:color w:val="000000"/>
          <w:lang w:eastAsia="fr-CA"/>
        </w:rPr>
      </w:pPr>
      <w:r w:rsidRPr="00A73B20">
        <w:rPr>
          <w:rFonts w:ascii="Arial Narrow" w:hAnsi="Arial Narrow"/>
          <w:b/>
          <w:bCs/>
          <w:color w:val="000000"/>
          <w:lang w:eastAsia="fr-CA"/>
        </w:rPr>
        <w:t>Toutefois</w:t>
      </w:r>
      <w:r w:rsidRPr="00A73B20">
        <w:rPr>
          <w:rFonts w:ascii="Arial Narrow" w:hAnsi="Arial Narrow"/>
          <w:color w:val="000000"/>
          <w:lang w:eastAsia="fr-CA"/>
        </w:rPr>
        <w:t>, puisque la première étape du projet sera consacrée entièrement à [</w:t>
      </w:r>
      <w:r w:rsidRPr="00A73B20">
        <w:rPr>
          <w:rFonts w:ascii="Arial Narrow" w:hAnsi="Arial Narrow"/>
          <w:color w:val="0000FF"/>
          <w:lang w:eastAsia="fr-CA"/>
        </w:rPr>
        <w:t xml:space="preserve">identifier les activités à réaliser qui n’impliquent pas le recrutement de participants : Ex : l’élaboration des modèles théoriques, le développement d’outils de recrutement ou de recherche comme les </w:t>
      </w:r>
      <w:r>
        <w:rPr>
          <w:rFonts w:ascii="Arial Narrow" w:hAnsi="Arial Narrow"/>
          <w:color w:val="0000FF"/>
          <w:lang w:eastAsia="fr-CA"/>
        </w:rPr>
        <w:t xml:space="preserve">feuillet d’information et </w:t>
      </w:r>
      <w:r w:rsidRPr="00A73B20">
        <w:rPr>
          <w:rFonts w:ascii="Arial Narrow" w:hAnsi="Arial Narrow"/>
          <w:color w:val="0000FF"/>
          <w:lang w:eastAsia="fr-CA"/>
        </w:rPr>
        <w:t>formulaires de consentement ou les questionnaires, l’achat de matériel ou l’engagement d’assistants de recherche, etc.</w:t>
      </w:r>
      <w:r w:rsidRPr="00A73B20">
        <w:rPr>
          <w:rFonts w:ascii="Arial Narrow" w:hAnsi="Arial Narrow"/>
          <w:color w:val="000000"/>
          <w:lang w:eastAsia="fr-CA"/>
        </w:rPr>
        <w:t xml:space="preserve">], </w:t>
      </w:r>
      <w:r w:rsidRPr="00A73B20">
        <w:rPr>
          <w:rFonts w:ascii="Arial Narrow" w:hAnsi="Arial Narrow"/>
          <w:b/>
          <w:bCs/>
          <w:color w:val="000000"/>
          <w:lang w:eastAsia="fr-CA"/>
        </w:rPr>
        <w:t>et qu’aucun participant ne sera recruté au cours de cette période</w:t>
      </w:r>
      <w:r w:rsidRPr="00A73B20">
        <w:rPr>
          <w:rFonts w:ascii="Arial Narrow" w:hAnsi="Arial Narrow"/>
          <w:color w:val="000000"/>
          <w:lang w:eastAsia="fr-CA"/>
        </w:rPr>
        <w:t>, nous aimerions obtenir un accès temporaire aux fonds accordés pour financer cette recherche jusqu’au [</w:t>
      </w:r>
      <w:r w:rsidRPr="00A73B20">
        <w:rPr>
          <w:rFonts w:ascii="Arial Narrow" w:hAnsi="Arial Narrow"/>
          <w:color w:val="0000FF"/>
          <w:lang w:eastAsia="fr-CA"/>
        </w:rPr>
        <w:t>préciser la date</w:t>
      </w:r>
      <w:r w:rsidRPr="00A73B20">
        <w:rPr>
          <w:rFonts w:ascii="Arial Narrow" w:hAnsi="Arial Narrow"/>
          <w:color w:val="000000"/>
          <w:lang w:eastAsia="fr-CA"/>
        </w:rPr>
        <w:t>] afin de pouvoir réaliser les travaux préliminaires décrits. Ces travaux permettront notamment de compléter notre dossier pour les fins de son évaluation par le Comité d’éthique</w:t>
      </w:r>
      <w:r>
        <w:rPr>
          <w:rFonts w:ascii="Arial Narrow" w:hAnsi="Arial Narrow"/>
          <w:color w:val="000000"/>
          <w:lang w:eastAsia="fr-CA"/>
        </w:rPr>
        <w:t xml:space="preserve"> de la recherche du CHU de Québec</w:t>
      </w:r>
      <w:r w:rsidR="00AB73C4">
        <w:rPr>
          <w:rFonts w:ascii="Arial Narrow" w:hAnsi="Arial Narrow"/>
          <w:color w:val="000000"/>
          <w:lang w:eastAsia="fr-CA"/>
        </w:rPr>
        <w:t xml:space="preserve"> – Université Laval</w:t>
      </w:r>
      <w:r w:rsidRPr="00A73B20">
        <w:rPr>
          <w:rFonts w:ascii="Arial Narrow" w:hAnsi="Arial Narrow"/>
          <w:color w:val="000000"/>
          <w:lang w:eastAsia="fr-CA"/>
        </w:rPr>
        <w:t xml:space="preserve">. </w:t>
      </w:r>
    </w:p>
    <w:p w:rsidR="00A73B20" w:rsidRPr="00A73B20" w:rsidRDefault="00A73B20" w:rsidP="00A73B20">
      <w:pPr>
        <w:autoSpaceDE w:val="0"/>
        <w:autoSpaceDN w:val="0"/>
        <w:adjustRightInd w:val="0"/>
        <w:jc w:val="both"/>
        <w:rPr>
          <w:rFonts w:ascii="Arial Narrow" w:hAnsi="Arial Narrow"/>
          <w:color w:val="000000"/>
          <w:lang w:eastAsia="fr-CA"/>
        </w:rPr>
      </w:pPr>
    </w:p>
    <w:p w:rsidR="00A73B20" w:rsidRPr="00A73B20" w:rsidRDefault="00A73B20" w:rsidP="00A73B20">
      <w:pPr>
        <w:autoSpaceDE w:val="0"/>
        <w:autoSpaceDN w:val="0"/>
        <w:adjustRightInd w:val="0"/>
        <w:jc w:val="both"/>
        <w:rPr>
          <w:rFonts w:ascii="Arial Narrow" w:hAnsi="Arial Narrow"/>
          <w:color w:val="000000"/>
          <w:lang w:eastAsia="fr-CA"/>
        </w:rPr>
      </w:pPr>
      <w:r w:rsidRPr="00A73B20">
        <w:rPr>
          <w:rFonts w:ascii="Arial Narrow" w:hAnsi="Arial Narrow"/>
          <w:color w:val="000000"/>
          <w:lang w:eastAsia="fr-CA"/>
        </w:rPr>
        <w:t>Au terme de cette période d’accès temporaire aux fonds et avant de débuter toute forme de recrutement [</w:t>
      </w:r>
      <w:r w:rsidRPr="00A73B20">
        <w:rPr>
          <w:rFonts w:ascii="Arial Narrow" w:hAnsi="Arial Narrow"/>
          <w:color w:val="0000FF"/>
          <w:lang w:eastAsia="fr-CA"/>
        </w:rPr>
        <w:t>incluant les prétests, le cas échéant</w:t>
      </w:r>
      <w:r w:rsidRPr="00A73B20">
        <w:rPr>
          <w:rFonts w:ascii="Arial Narrow" w:hAnsi="Arial Narrow"/>
          <w:color w:val="000000"/>
          <w:lang w:eastAsia="fr-CA"/>
        </w:rPr>
        <w:t xml:space="preserve">], nous transmettrons au </w:t>
      </w:r>
      <w:r>
        <w:rPr>
          <w:rFonts w:ascii="Arial Narrow" w:hAnsi="Arial Narrow"/>
          <w:color w:val="000000"/>
          <w:lang w:eastAsia="fr-CA"/>
        </w:rPr>
        <w:t>Guichet unique de la recherche via l’application informatique Nagano, le dépôt initial du projet contenant notamment</w:t>
      </w:r>
      <w:r w:rsidRPr="00A73B20">
        <w:rPr>
          <w:rFonts w:ascii="Arial Narrow" w:hAnsi="Arial Narrow"/>
          <w:color w:val="000000"/>
          <w:lang w:eastAsia="fr-CA"/>
        </w:rPr>
        <w:t xml:space="preserve"> une copie de l’ensemble des outils développés pour le recrutement et la collecte des données impliquant des participants, </w:t>
      </w:r>
      <w:r w:rsidRPr="00A73B20">
        <w:rPr>
          <w:rFonts w:ascii="Arial Narrow" w:hAnsi="Arial Narrow"/>
          <w:color w:val="000000"/>
          <w:lang w:eastAsia="fr-CA"/>
        </w:rPr>
        <w:lastRenderedPageBreak/>
        <w:t xml:space="preserve">accompagnés de la description finale du projet ainsi que du formulaire de demande d’approbation dûment rempli. Notre correspondance mentionnera également que ce projet bénéficie déjà d’un accès temporaire aux fonds afin de permettre au </w:t>
      </w:r>
      <w:r>
        <w:rPr>
          <w:rFonts w:ascii="Arial Narrow" w:hAnsi="Arial Narrow"/>
          <w:color w:val="000000"/>
          <w:lang w:eastAsia="fr-CA"/>
        </w:rPr>
        <w:t xml:space="preserve">CÉR </w:t>
      </w:r>
      <w:r w:rsidRPr="00A73B20">
        <w:rPr>
          <w:rFonts w:ascii="Arial Narrow" w:hAnsi="Arial Narrow"/>
          <w:color w:val="000000"/>
          <w:lang w:eastAsia="fr-CA"/>
        </w:rPr>
        <w:t>de poursuivre l’évaluation du pr</w:t>
      </w:r>
      <w:r>
        <w:rPr>
          <w:rFonts w:ascii="Arial Narrow" w:hAnsi="Arial Narrow"/>
          <w:color w:val="000000"/>
          <w:lang w:eastAsia="fr-CA"/>
        </w:rPr>
        <w:t>ojet qui aura déjà été initiée.</w:t>
      </w:r>
    </w:p>
    <w:p w:rsidR="00A73B20" w:rsidRPr="00A73B20" w:rsidRDefault="00A73B20" w:rsidP="00A73B20">
      <w:pPr>
        <w:autoSpaceDE w:val="0"/>
        <w:autoSpaceDN w:val="0"/>
        <w:adjustRightInd w:val="0"/>
        <w:spacing w:before="240" w:after="120"/>
        <w:jc w:val="both"/>
        <w:rPr>
          <w:rFonts w:ascii="Arial Narrow" w:hAnsi="Arial Narrow"/>
          <w:color w:val="000000"/>
          <w:lang w:eastAsia="fr-CA"/>
        </w:rPr>
      </w:pPr>
      <w:r w:rsidRPr="00A73B20">
        <w:rPr>
          <w:rFonts w:ascii="Arial Narrow" w:hAnsi="Arial Narrow"/>
          <w:color w:val="000000"/>
          <w:lang w:eastAsia="fr-CA"/>
        </w:rPr>
        <w:t>Veuillez agréer (</w:t>
      </w:r>
      <w:r w:rsidRPr="00A73B20">
        <w:rPr>
          <w:rFonts w:ascii="Arial Narrow" w:hAnsi="Arial Narrow"/>
          <w:b/>
          <w:color w:val="0000FF"/>
          <w:lang w:eastAsia="fr-CA"/>
        </w:rPr>
        <w:t>……</w:t>
      </w:r>
      <w:r w:rsidRPr="00A73B20">
        <w:rPr>
          <w:rFonts w:ascii="Arial Narrow" w:hAnsi="Arial Narrow"/>
          <w:color w:val="000000"/>
          <w:lang w:eastAsia="fr-CA"/>
        </w:rPr>
        <w:t xml:space="preserve">), </w:t>
      </w:r>
    </w:p>
    <w:p w:rsidR="00A73B20" w:rsidRPr="00A73B20" w:rsidRDefault="00A73B20" w:rsidP="00A73B20">
      <w:pPr>
        <w:autoSpaceDE w:val="0"/>
        <w:autoSpaceDN w:val="0"/>
        <w:adjustRightInd w:val="0"/>
        <w:spacing w:before="240" w:after="120"/>
        <w:jc w:val="both"/>
        <w:rPr>
          <w:rFonts w:ascii="Arial Narrow" w:hAnsi="Arial Narrow"/>
          <w:color w:val="000000"/>
          <w:lang w:eastAsia="fr-CA"/>
        </w:rPr>
      </w:pPr>
    </w:p>
    <w:p w:rsidR="000968C7" w:rsidRDefault="00A73B20" w:rsidP="00A73B20">
      <w:pPr>
        <w:rPr>
          <w:rFonts w:ascii="Arial Narrow" w:hAnsi="Arial Narrow"/>
          <w:color w:val="000000"/>
          <w:lang w:eastAsia="fr-CA"/>
        </w:rPr>
      </w:pPr>
      <w:r w:rsidRPr="00A73B20">
        <w:rPr>
          <w:rFonts w:ascii="Arial Narrow" w:hAnsi="Arial Narrow"/>
          <w:color w:val="000000"/>
          <w:lang w:eastAsia="fr-CA"/>
        </w:rPr>
        <w:t>[</w:t>
      </w:r>
      <w:r w:rsidRPr="00A73B20">
        <w:rPr>
          <w:rFonts w:ascii="Arial Narrow" w:hAnsi="Arial Narrow"/>
          <w:color w:val="0000FF"/>
          <w:lang w:eastAsia="fr-CA"/>
        </w:rPr>
        <w:t>Signature du chercheur répondant</w:t>
      </w:r>
      <w:r w:rsidRPr="00A73B20">
        <w:rPr>
          <w:rFonts w:ascii="Arial Narrow" w:hAnsi="Arial Narrow"/>
          <w:color w:val="000000"/>
          <w:lang w:eastAsia="fr-CA"/>
        </w:rPr>
        <w:t>]</w:t>
      </w:r>
    </w:p>
    <w:p w:rsidR="00A73B20" w:rsidRDefault="00A73B20" w:rsidP="00A73B20">
      <w:pPr>
        <w:rPr>
          <w:rFonts w:ascii="Arial Narrow" w:hAnsi="Arial Narrow"/>
          <w:color w:val="000000"/>
          <w:lang w:eastAsia="fr-CA"/>
        </w:rPr>
      </w:pPr>
    </w:p>
    <w:p w:rsidR="00A73B20" w:rsidRDefault="00A73B20" w:rsidP="00A73B20">
      <w:pPr>
        <w:rPr>
          <w:rFonts w:ascii="Arial Narrow" w:hAnsi="Arial Narrow"/>
          <w:color w:val="000000"/>
          <w:lang w:eastAsia="fr-CA"/>
        </w:rPr>
      </w:pPr>
      <w:r>
        <w:rPr>
          <w:rFonts w:ascii="Arial Narrow" w:hAnsi="Arial Narrow"/>
          <w:color w:val="000000"/>
          <w:lang w:eastAsia="fr-CA"/>
        </w:rPr>
        <w:t>p.j.</w:t>
      </w:r>
      <w:r>
        <w:rPr>
          <w:rFonts w:ascii="Arial Narrow" w:hAnsi="Arial Narrow"/>
          <w:color w:val="000000"/>
          <w:lang w:eastAsia="fr-CA"/>
        </w:rPr>
        <w:tab/>
        <w:t>coordonnées</w:t>
      </w:r>
      <w:r w:rsidRPr="00A73B20">
        <w:rPr>
          <w:rFonts w:ascii="Arial Narrow" w:hAnsi="Arial Narrow"/>
          <w:color w:val="000000"/>
          <w:lang w:eastAsia="fr-CA"/>
        </w:rPr>
        <w:t xml:space="preserve"> du chercheur</w:t>
      </w:r>
      <w:r>
        <w:rPr>
          <w:rFonts w:ascii="Arial Narrow" w:hAnsi="Arial Narrow"/>
          <w:color w:val="000000"/>
          <w:lang w:eastAsia="fr-CA"/>
        </w:rPr>
        <w:t xml:space="preserve"> répondant au CHU de Québec</w:t>
      </w:r>
      <w:r w:rsidR="00AB73C4">
        <w:rPr>
          <w:rFonts w:ascii="Arial Narrow" w:hAnsi="Arial Narrow"/>
          <w:color w:val="000000"/>
          <w:lang w:eastAsia="fr-CA"/>
        </w:rPr>
        <w:t xml:space="preserve"> – Université Laval</w:t>
      </w:r>
    </w:p>
    <w:p w:rsidR="00A73B20" w:rsidRDefault="00A73B20" w:rsidP="00A73B20">
      <w:pPr>
        <w:ind w:firstLine="708"/>
        <w:rPr>
          <w:rFonts w:ascii="Arial Narrow" w:hAnsi="Arial Narrow"/>
          <w:color w:val="000000"/>
          <w:lang w:eastAsia="fr-CA"/>
        </w:rPr>
      </w:pPr>
      <w:r w:rsidRPr="00A73B20">
        <w:rPr>
          <w:rFonts w:ascii="Arial Narrow" w:hAnsi="Arial Narrow"/>
          <w:color w:val="000000"/>
          <w:lang w:eastAsia="fr-CA"/>
        </w:rPr>
        <w:t>identification du projet</w:t>
      </w:r>
    </w:p>
    <w:p w:rsidR="00A73B20" w:rsidRPr="00A73B20" w:rsidRDefault="00A73B20" w:rsidP="00A73B20">
      <w:pPr>
        <w:ind w:firstLine="708"/>
        <w:rPr>
          <w:rFonts w:ascii="Arial Narrow" w:hAnsi="Arial Narrow"/>
        </w:rPr>
      </w:pPr>
      <w:r w:rsidRPr="00A73B20">
        <w:rPr>
          <w:rFonts w:ascii="Arial Narrow" w:hAnsi="Arial Narrow"/>
          <w:color w:val="000000"/>
          <w:lang w:eastAsia="fr-CA"/>
        </w:rPr>
        <w:t>copie de la demande de subvention ayant permis d’obtenir le financement de cette étude</w:t>
      </w:r>
    </w:p>
    <w:sectPr w:rsidR="00A73B20" w:rsidRPr="00A73B20" w:rsidSect="00FC4BA6">
      <w:footerReference w:type="default" r:id="rId9"/>
      <w:footerReference w:type="first" r:id="rId10"/>
      <w:pgSz w:w="12240" w:h="15840" w:code="32767"/>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3B20" w:rsidRDefault="00A73B20">
      <w:r>
        <w:separator/>
      </w:r>
    </w:p>
  </w:endnote>
  <w:endnote w:type="continuationSeparator" w:id="0">
    <w:p w:rsidR="00A73B20" w:rsidRDefault="00A73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00007843" w:usb2="00000001"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3B20" w:rsidRDefault="00A73B20">
    <w:pPr>
      <w:pStyle w:val="Pieddepage"/>
    </w:pPr>
    <w:r>
      <w:t xml:space="preserve">Page </w:t>
    </w:r>
    <w:r>
      <w:fldChar w:fldCharType="begin"/>
    </w:r>
    <w:r>
      <w:instrText xml:space="preserve"> PAGE </w:instrText>
    </w:r>
    <w:r>
      <w:fldChar w:fldCharType="separate"/>
    </w:r>
    <w:r w:rsidR="00303198">
      <w:rPr>
        <w:noProof/>
      </w:rPr>
      <w:t>2</w:t>
    </w:r>
    <w:r>
      <w:fldChar w:fldCharType="end"/>
    </w:r>
    <w:r>
      <w:t xml:space="preserve"> de </w:t>
    </w:r>
    <w:r>
      <w:fldChar w:fldCharType="begin"/>
    </w:r>
    <w:r>
      <w:instrText xml:space="preserve"> NUMPAGES </w:instrText>
    </w:r>
    <w:r>
      <w:fldChar w:fldCharType="separate"/>
    </w:r>
    <w:r w:rsidR="00303198">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36A2" w:rsidRPr="000968C7" w:rsidRDefault="00A73B20" w:rsidP="000968C7">
    <w:pPr>
      <w:pStyle w:val="Pieddepage"/>
    </w:pPr>
    <w:r>
      <w:t xml:space="preserve">Page </w:t>
    </w:r>
    <w:r>
      <w:fldChar w:fldCharType="begin"/>
    </w:r>
    <w:r>
      <w:instrText xml:space="preserve"> PAGE </w:instrText>
    </w:r>
    <w:r>
      <w:fldChar w:fldCharType="separate"/>
    </w:r>
    <w:r w:rsidR="00303198">
      <w:rPr>
        <w:noProof/>
      </w:rPr>
      <w:t>1</w:t>
    </w:r>
    <w:r>
      <w:fldChar w:fldCharType="end"/>
    </w:r>
    <w:r>
      <w:t xml:space="preserve"> de </w:t>
    </w:r>
    <w:r>
      <w:fldChar w:fldCharType="begin"/>
    </w:r>
    <w:r>
      <w:instrText xml:space="preserve"> NUMPAGES </w:instrText>
    </w:r>
    <w:r>
      <w:fldChar w:fldCharType="separate"/>
    </w:r>
    <w:r w:rsidR="00303198">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3B20" w:rsidRDefault="00A73B20">
      <w:r>
        <w:separator/>
      </w:r>
    </w:p>
  </w:footnote>
  <w:footnote w:type="continuationSeparator" w:id="0">
    <w:p w:rsidR="00A73B20" w:rsidRDefault="00A73B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2C526E"/>
    <w:multiLevelType w:val="hybridMultilevel"/>
    <w:tmpl w:val="BC88600A"/>
    <w:lvl w:ilvl="0" w:tplc="49162492">
      <w:start w:val="1"/>
      <w:numFmt w:val="decimal"/>
      <w:lvlText w:val="%1."/>
      <w:lvlJc w:val="left"/>
      <w:pPr>
        <w:ind w:left="360" w:hanging="360"/>
      </w:pPr>
      <w:rPr>
        <w:rFonts w:ascii="Century Gothic" w:hAnsi="Century Gothic" w:hint="default"/>
        <w:b/>
        <w:i w:val="0"/>
        <w:sz w:val="2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4A1D79F8"/>
    <w:multiLevelType w:val="multilevel"/>
    <w:tmpl w:val="3514A93A"/>
    <w:styleLink w:val="CHUQ"/>
    <w:lvl w:ilvl="0">
      <w:start w:val="1"/>
      <w:numFmt w:val="decimal"/>
      <w:pStyle w:val="Titreniveau1"/>
      <w:isLgl/>
      <w:lvlText w:val="%1."/>
      <w:lvlJc w:val="left"/>
      <w:pPr>
        <w:tabs>
          <w:tab w:val="num" w:pos="446"/>
        </w:tabs>
        <w:ind w:left="446" w:hanging="446"/>
      </w:pPr>
      <w:rPr>
        <w:rFonts w:asciiTheme="majorHAnsi" w:hAnsiTheme="majorHAnsi" w:hint="default"/>
        <w:b/>
        <w:i w:val="0"/>
        <w:sz w:val="24"/>
      </w:rPr>
    </w:lvl>
    <w:lvl w:ilvl="1">
      <w:start w:val="1"/>
      <w:numFmt w:val="decimal"/>
      <w:pStyle w:val="Titreniveau2"/>
      <w:lvlText w:val="%1.%2."/>
      <w:lvlJc w:val="left"/>
      <w:pPr>
        <w:tabs>
          <w:tab w:val="num" w:pos="1166"/>
        </w:tabs>
        <w:ind w:left="1166" w:hanging="720"/>
      </w:pPr>
      <w:rPr>
        <w:rFonts w:asciiTheme="majorHAnsi" w:hAnsiTheme="majorHAnsi" w:hint="default"/>
        <w:b/>
        <w:i w:val="0"/>
        <w:sz w:val="24"/>
      </w:rPr>
    </w:lvl>
    <w:lvl w:ilvl="2">
      <w:start w:val="1"/>
      <w:numFmt w:val="decimal"/>
      <w:pStyle w:val="Titreniveau3"/>
      <w:isLgl/>
      <w:lvlText w:val="%1.%2.%3."/>
      <w:lvlJc w:val="left"/>
      <w:pPr>
        <w:tabs>
          <w:tab w:val="num" w:pos="2174"/>
        </w:tabs>
        <w:ind w:left="2174" w:hanging="1008"/>
      </w:pPr>
      <w:rPr>
        <w:rFonts w:asciiTheme="majorHAnsi" w:hAnsiTheme="majorHAnsi" w:hint="default"/>
        <w:b/>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78E4D68"/>
    <w:multiLevelType w:val="multilevel"/>
    <w:tmpl w:val="3514A93A"/>
    <w:numStyleLink w:val="CHUQ"/>
  </w:abstractNum>
  <w:num w:numId="1">
    <w:abstractNumId w:val="1"/>
  </w:num>
  <w:num w:numId="2">
    <w:abstractNumId w:val="0"/>
  </w:num>
  <w:num w:numId="3">
    <w:abstractNumId w:val="0"/>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2"/>
  </w:num>
  <w:num w:numId="17">
    <w:abstractNumId w:val="2"/>
  </w:num>
  <w:num w:numId="18">
    <w:abstractNumId w:val="2"/>
  </w:num>
  <w:num w:numId="19">
    <w:abstractNumId w:val="1"/>
  </w:num>
  <w:num w:numId="20">
    <w:abstractNumId w:val="1"/>
  </w:num>
  <w:num w:numId="21">
    <w:abstractNumId w:val="1"/>
  </w:num>
  <w:num w:numId="22">
    <w:abstractNumId w:val="1"/>
  </w:num>
  <w:num w:numId="2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defaultTabStop w:val="708"/>
  <w:hyphenationZone w:val="425"/>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B20"/>
    <w:rsid w:val="000009BC"/>
    <w:rsid w:val="00004F40"/>
    <w:rsid w:val="0000532D"/>
    <w:rsid w:val="00007192"/>
    <w:rsid w:val="00013C1E"/>
    <w:rsid w:val="00015986"/>
    <w:rsid w:val="00017B72"/>
    <w:rsid w:val="00020028"/>
    <w:rsid w:val="00032934"/>
    <w:rsid w:val="00043B5D"/>
    <w:rsid w:val="00043E8E"/>
    <w:rsid w:val="000540BF"/>
    <w:rsid w:val="00057263"/>
    <w:rsid w:val="00062F01"/>
    <w:rsid w:val="00065AB7"/>
    <w:rsid w:val="000747C8"/>
    <w:rsid w:val="00080611"/>
    <w:rsid w:val="0008460C"/>
    <w:rsid w:val="00086BB3"/>
    <w:rsid w:val="000963B7"/>
    <w:rsid w:val="000968C7"/>
    <w:rsid w:val="00097FAB"/>
    <w:rsid w:val="000A13A1"/>
    <w:rsid w:val="000C266F"/>
    <w:rsid w:val="000C65ED"/>
    <w:rsid w:val="000D1ADD"/>
    <w:rsid w:val="000E14B0"/>
    <w:rsid w:val="000E3413"/>
    <w:rsid w:val="000E4AB8"/>
    <w:rsid w:val="000F0EEE"/>
    <w:rsid w:val="000F58B7"/>
    <w:rsid w:val="00107B82"/>
    <w:rsid w:val="001214AD"/>
    <w:rsid w:val="00122CB4"/>
    <w:rsid w:val="001513EC"/>
    <w:rsid w:val="001514B8"/>
    <w:rsid w:val="00157467"/>
    <w:rsid w:val="00163DFA"/>
    <w:rsid w:val="00176B80"/>
    <w:rsid w:val="00177912"/>
    <w:rsid w:val="00183271"/>
    <w:rsid w:val="001A57A8"/>
    <w:rsid w:val="001A5A1E"/>
    <w:rsid w:val="001B0A30"/>
    <w:rsid w:val="001B7490"/>
    <w:rsid w:val="001B7791"/>
    <w:rsid w:val="001C538D"/>
    <w:rsid w:val="001D054B"/>
    <w:rsid w:val="00201172"/>
    <w:rsid w:val="00202187"/>
    <w:rsid w:val="0021129F"/>
    <w:rsid w:val="00216271"/>
    <w:rsid w:val="00234AD6"/>
    <w:rsid w:val="00235C48"/>
    <w:rsid w:val="00242929"/>
    <w:rsid w:val="00243670"/>
    <w:rsid w:val="00252B37"/>
    <w:rsid w:val="00255EA8"/>
    <w:rsid w:val="00255FCD"/>
    <w:rsid w:val="00260843"/>
    <w:rsid w:val="0026251A"/>
    <w:rsid w:val="00270BF9"/>
    <w:rsid w:val="00274207"/>
    <w:rsid w:val="00281460"/>
    <w:rsid w:val="00286774"/>
    <w:rsid w:val="002C1820"/>
    <w:rsid w:val="002E26C8"/>
    <w:rsid w:val="002E393E"/>
    <w:rsid w:val="002E546D"/>
    <w:rsid w:val="002E7C8C"/>
    <w:rsid w:val="003021D0"/>
    <w:rsid w:val="0030253B"/>
    <w:rsid w:val="00303198"/>
    <w:rsid w:val="00311993"/>
    <w:rsid w:val="0033441C"/>
    <w:rsid w:val="003366D0"/>
    <w:rsid w:val="003413CF"/>
    <w:rsid w:val="00342FA3"/>
    <w:rsid w:val="00345CC0"/>
    <w:rsid w:val="00360F43"/>
    <w:rsid w:val="003622DA"/>
    <w:rsid w:val="00364AC9"/>
    <w:rsid w:val="003651F9"/>
    <w:rsid w:val="003776D2"/>
    <w:rsid w:val="00384E06"/>
    <w:rsid w:val="003977BB"/>
    <w:rsid w:val="003A305E"/>
    <w:rsid w:val="003B7E58"/>
    <w:rsid w:val="003C3326"/>
    <w:rsid w:val="003C5D2B"/>
    <w:rsid w:val="003D73C8"/>
    <w:rsid w:val="003D7C00"/>
    <w:rsid w:val="003E54F0"/>
    <w:rsid w:val="003E59F5"/>
    <w:rsid w:val="003F3788"/>
    <w:rsid w:val="00400877"/>
    <w:rsid w:val="00401AFF"/>
    <w:rsid w:val="00405A08"/>
    <w:rsid w:val="004137D1"/>
    <w:rsid w:val="00416C82"/>
    <w:rsid w:val="00426A44"/>
    <w:rsid w:val="004365FE"/>
    <w:rsid w:val="00436E9A"/>
    <w:rsid w:val="004667A8"/>
    <w:rsid w:val="00473DD2"/>
    <w:rsid w:val="00496467"/>
    <w:rsid w:val="00497758"/>
    <w:rsid w:val="004B019D"/>
    <w:rsid w:val="004B5640"/>
    <w:rsid w:val="004B6FF3"/>
    <w:rsid w:val="004C1E90"/>
    <w:rsid w:val="004D225C"/>
    <w:rsid w:val="004D7EDB"/>
    <w:rsid w:val="004E1157"/>
    <w:rsid w:val="00513EEA"/>
    <w:rsid w:val="0051507E"/>
    <w:rsid w:val="0051772E"/>
    <w:rsid w:val="0052235D"/>
    <w:rsid w:val="0052569F"/>
    <w:rsid w:val="00540110"/>
    <w:rsid w:val="005420E5"/>
    <w:rsid w:val="0054594C"/>
    <w:rsid w:val="00557B75"/>
    <w:rsid w:val="005725EC"/>
    <w:rsid w:val="00580CB3"/>
    <w:rsid w:val="00591C7F"/>
    <w:rsid w:val="005A0DAD"/>
    <w:rsid w:val="005A3612"/>
    <w:rsid w:val="005A634F"/>
    <w:rsid w:val="005B6C8B"/>
    <w:rsid w:val="005E0BC8"/>
    <w:rsid w:val="005E0DDD"/>
    <w:rsid w:val="005E1592"/>
    <w:rsid w:val="005E2087"/>
    <w:rsid w:val="005E648B"/>
    <w:rsid w:val="005F3875"/>
    <w:rsid w:val="0061301D"/>
    <w:rsid w:val="00615C53"/>
    <w:rsid w:val="00625B9F"/>
    <w:rsid w:val="00625F32"/>
    <w:rsid w:val="00627140"/>
    <w:rsid w:val="00647E59"/>
    <w:rsid w:val="00652462"/>
    <w:rsid w:val="006542AC"/>
    <w:rsid w:val="006548E5"/>
    <w:rsid w:val="0065535B"/>
    <w:rsid w:val="00656836"/>
    <w:rsid w:val="00657860"/>
    <w:rsid w:val="00667017"/>
    <w:rsid w:val="00670449"/>
    <w:rsid w:val="006768FA"/>
    <w:rsid w:val="006828C9"/>
    <w:rsid w:val="00691B28"/>
    <w:rsid w:val="006923BA"/>
    <w:rsid w:val="00693D26"/>
    <w:rsid w:val="00695A40"/>
    <w:rsid w:val="006A2EF0"/>
    <w:rsid w:val="006A7487"/>
    <w:rsid w:val="006B112F"/>
    <w:rsid w:val="006B1C5E"/>
    <w:rsid w:val="006C2A6B"/>
    <w:rsid w:val="006D1217"/>
    <w:rsid w:val="006D15EC"/>
    <w:rsid w:val="006D2D7C"/>
    <w:rsid w:val="006D37B2"/>
    <w:rsid w:val="006E27F7"/>
    <w:rsid w:val="006F2E1D"/>
    <w:rsid w:val="006F32F0"/>
    <w:rsid w:val="006F7EBA"/>
    <w:rsid w:val="0070248F"/>
    <w:rsid w:val="007044EA"/>
    <w:rsid w:val="00713822"/>
    <w:rsid w:val="0072303A"/>
    <w:rsid w:val="00741853"/>
    <w:rsid w:val="00742F94"/>
    <w:rsid w:val="0075741B"/>
    <w:rsid w:val="0076062C"/>
    <w:rsid w:val="00761755"/>
    <w:rsid w:val="00766312"/>
    <w:rsid w:val="00775D13"/>
    <w:rsid w:val="007769A1"/>
    <w:rsid w:val="00780547"/>
    <w:rsid w:val="007930B2"/>
    <w:rsid w:val="00793A5F"/>
    <w:rsid w:val="007A6CAF"/>
    <w:rsid w:val="007B0282"/>
    <w:rsid w:val="007B06AB"/>
    <w:rsid w:val="007B41F1"/>
    <w:rsid w:val="007D3BF9"/>
    <w:rsid w:val="007D5E97"/>
    <w:rsid w:val="007E5202"/>
    <w:rsid w:val="007E5ED8"/>
    <w:rsid w:val="00804007"/>
    <w:rsid w:val="00824799"/>
    <w:rsid w:val="00831A63"/>
    <w:rsid w:val="00855700"/>
    <w:rsid w:val="00856D05"/>
    <w:rsid w:val="00871329"/>
    <w:rsid w:val="0088453F"/>
    <w:rsid w:val="00895189"/>
    <w:rsid w:val="00897440"/>
    <w:rsid w:val="008A1EF4"/>
    <w:rsid w:val="008A4EB1"/>
    <w:rsid w:val="008B6685"/>
    <w:rsid w:val="008C58F4"/>
    <w:rsid w:val="008D0D24"/>
    <w:rsid w:val="008D433D"/>
    <w:rsid w:val="008D6FF3"/>
    <w:rsid w:val="008D71ED"/>
    <w:rsid w:val="008E1912"/>
    <w:rsid w:val="008E35BA"/>
    <w:rsid w:val="008E370A"/>
    <w:rsid w:val="008F73B9"/>
    <w:rsid w:val="0091110D"/>
    <w:rsid w:val="009142D3"/>
    <w:rsid w:val="00920FC5"/>
    <w:rsid w:val="00935D58"/>
    <w:rsid w:val="00936E3A"/>
    <w:rsid w:val="0094005B"/>
    <w:rsid w:val="0094714B"/>
    <w:rsid w:val="00950564"/>
    <w:rsid w:val="00960F10"/>
    <w:rsid w:val="0097024F"/>
    <w:rsid w:val="00977136"/>
    <w:rsid w:val="009771B9"/>
    <w:rsid w:val="00982FEB"/>
    <w:rsid w:val="0099006E"/>
    <w:rsid w:val="009909E9"/>
    <w:rsid w:val="009A31A2"/>
    <w:rsid w:val="009A51ED"/>
    <w:rsid w:val="009A7DBE"/>
    <w:rsid w:val="009B2455"/>
    <w:rsid w:val="009B6BEA"/>
    <w:rsid w:val="009B6E5F"/>
    <w:rsid w:val="009D1D35"/>
    <w:rsid w:val="009D5A93"/>
    <w:rsid w:val="009F63B2"/>
    <w:rsid w:val="009F6696"/>
    <w:rsid w:val="00A048D6"/>
    <w:rsid w:val="00A1080F"/>
    <w:rsid w:val="00A11BFB"/>
    <w:rsid w:val="00A11CB0"/>
    <w:rsid w:val="00A24326"/>
    <w:rsid w:val="00A2487A"/>
    <w:rsid w:val="00A25BB4"/>
    <w:rsid w:val="00A326FA"/>
    <w:rsid w:val="00A40875"/>
    <w:rsid w:val="00A46968"/>
    <w:rsid w:val="00A546F1"/>
    <w:rsid w:val="00A72313"/>
    <w:rsid w:val="00A72AE8"/>
    <w:rsid w:val="00A73B20"/>
    <w:rsid w:val="00A74D3D"/>
    <w:rsid w:val="00A754D5"/>
    <w:rsid w:val="00A86A78"/>
    <w:rsid w:val="00A87D7B"/>
    <w:rsid w:val="00A9439A"/>
    <w:rsid w:val="00AB73C4"/>
    <w:rsid w:val="00AB73D0"/>
    <w:rsid w:val="00AE2EB2"/>
    <w:rsid w:val="00AE38A4"/>
    <w:rsid w:val="00AF5076"/>
    <w:rsid w:val="00B01692"/>
    <w:rsid w:val="00B0689A"/>
    <w:rsid w:val="00B1109B"/>
    <w:rsid w:val="00B16B4E"/>
    <w:rsid w:val="00B242B1"/>
    <w:rsid w:val="00B32B1B"/>
    <w:rsid w:val="00B40C36"/>
    <w:rsid w:val="00B45DF3"/>
    <w:rsid w:val="00B47740"/>
    <w:rsid w:val="00B61370"/>
    <w:rsid w:val="00B85FEF"/>
    <w:rsid w:val="00B86D79"/>
    <w:rsid w:val="00B941F5"/>
    <w:rsid w:val="00BA5A7C"/>
    <w:rsid w:val="00BC49DC"/>
    <w:rsid w:val="00BC6016"/>
    <w:rsid w:val="00BD2652"/>
    <w:rsid w:val="00BD3B00"/>
    <w:rsid w:val="00BD4419"/>
    <w:rsid w:val="00BF4299"/>
    <w:rsid w:val="00BF4584"/>
    <w:rsid w:val="00BF48A0"/>
    <w:rsid w:val="00C00E14"/>
    <w:rsid w:val="00C015FF"/>
    <w:rsid w:val="00C23365"/>
    <w:rsid w:val="00C23BE7"/>
    <w:rsid w:val="00C23E26"/>
    <w:rsid w:val="00C279F8"/>
    <w:rsid w:val="00C330C9"/>
    <w:rsid w:val="00C472F5"/>
    <w:rsid w:val="00C675A5"/>
    <w:rsid w:val="00C8466C"/>
    <w:rsid w:val="00C858C0"/>
    <w:rsid w:val="00C86DCD"/>
    <w:rsid w:val="00C962B5"/>
    <w:rsid w:val="00CA39B5"/>
    <w:rsid w:val="00CA6DEF"/>
    <w:rsid w:val="00CB020D"/>
    <w:rsid w:val="00CD3317"/>
    <w:rsid w:val="00CE00A1"/>
    <w:rsid w:val="00CE08BD"/>
    <w:rsid w:val="00CF4064"/>
    <w:rsid w:val="00CF728E"/>
    <w:rsid w:val="00D10754"/>
    <w:rsid w:val="00D14890"/>
    <w:rsid w:val="00D1618D"/>
    <w:rsid w:val="00D20FCD"/>
    <w:rsid w:val="00D27E66"/>
    <w:rsid w:val="00D30091"/>
    <w:rsid w:val="00D3563A"/>
    <w:rsid w:val="00D56183"/>
    <w:rsid w:val="00D57E0D"/>
    <w:rsid w:val="00D62D76"/>
    <w:rsid w:val="00D6307E"/>
    <w:rsid w:val="00D65072"/>
    <w:rsid w:val="00D82833"/>
    <w:rsid w:val="00D9182C"/>
    <w:rsid w:val="00D93841"/>
    <w:rsid w:val="00DA0E17"/>
    <w:rsid w:val="00DC21B6"/>
    <w:rsid w:val="00DE47E6"/>
    <w:rsid w:val="00DE4F56"/>
    <w:rsid w:val="00DE6199"/>
    <w:rsid w:val="00DF2448"/>
    <w:rsid w:val="00DF4BE4"/>
    <w:rsid w:val="00E0076D"/>
    <w:rsid w:val="00E02A89"/>
    <w:rsid w:val="00E12E16"/>
    <w:rsid w:val="00E36DB7"/>
    <w:rsid w:val="00E44A8B"/>
    <w:rsid w:val="00E71470"/>
    <w:rsid w:val="00E721C1"/>
    <w:rsid w:val="00E87670"/>
    <w:rsid w:val="00E92FDB"/>
    <w:rsid w:val="00EB01D0"/>
    <w:rsid w:val="00EB11D7"/>
    <w:rsid w:val="00EC7909"/>
    <w:rsid w:val="00ED2536"/>
    <w:rsid w:val="00ED4298"/>
    <w:rsid w:val="00ED4E2A"/>
    <w:rsid w:val="00EE01FA"/>
    <w:rsid w:val="00EE07A2"/>
    <w:rsid w:val="00EE28BE"/>
    <w:rsid w:val="00EE5A03"/>
    <w:rsid w:val="00EF2A4E"/>
    <w:rsid w:val="00F024FD"/>
    <w:rsid w:val="00F161CA"/>
    <w:rsid w:val="00F16650"/>
    <w:rsid w:val="00F247F2"/>
    <w:rsid w:val="00F303E4"/>
    <w:rsid w:val="00F30DC2"/>
    <w:rsid w:val="00F335D7"/>
    <w:rsid w:val="00F37A8A"/>
    <w:rsid w:val="00F512F6"/>
    <w:rsid w:val="00F51CAC"/>
    <w:rsid w:val="00F56B6C"/>
    <w:rsid w:val="00F61190"/>
    <w:rsid w:val="00F663F3"/>
    <w:rsid w:val="00F92824"/>
    <w:rsid w:val="00F93286"/>
    <w:rsid w:val="00F95394"/>
    <w:rsid w:val="00FB3E6C"/>
    <w:rsid w:val="00FC36A2"/>
    <w:rsid w:val="00FC4BA6"/>
    <w:rsid w:val="00FC6C4A"/>
    <w:rsid w:val="00FD1CCD"/>
    <w:rsid w:val="00FE67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F0045B7-D8E5-47D8-A9A6-5051C3D12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3B20"/>
    <w:rPr>
      <w:rFonts w:ascii="Times New Roman" w:hAnsi="Times New Roman"/>
      <w:sz w:val="24"/>
      <w:szCs w:val="24"/>
      <w:lang w:val="fr-CA"/>
    </w:rPr>
  </w:style>
  <w:style w:type="paragraph" w:styleId="Titre1">
    <w:name w:val="heading 1"/>
    <w:next w:val="Normal"/>
    <w:link w:val="Titre1Car"/>
    <w:rsid w:val="006D1217"/>
    <w:pPr>
      <w:keepNext/>
      <w:spacing w:before="240" w:after="60"/>
      <w:outlineLvl w:val="0"/>
    </w:pPr>
    <w:rPr>
      <w:rFonts w:asciiTheme="majorHAnsi" w:hAnsiTheme="majorHAnsi" w:cs="Calibri"/>
      <w:b/>
      <w:bCs/>
      <w:kern w:val="32"/>
      <w:sz w:val="32"/>
      <w:szCs w:val="32"/>
      <w:lang w:val="fr-CA"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6D1217"/>
    <w:pPr>
      <w:tabs>
        <w:tab w:val="center" w:pos="4320"/>
        <w:tab w:val="right" w:pos="8640"/>
      </w:tabs>
      <w:jc w:val="both"/>
    </w:pPr>
    <w:rPr>
      <w:rFonts w:ascii="Calibri" w:hAnsi="Calibri" w:cs="Calibri"/>
      <w:sz w:val="22"/>
      <w:szCs w:val="22"/>
    </w:rPr>
  </w:style>
  <w:style w:type="character" w:customStyle="1" w:styleId="NomFichier">
    <w:name w:val="NomFichier"/>
    <w:basedOn w:val="Policepardfaut"/>
    <w:rsid w:val="006D1217"/>
    <w:rPr>
      <w:vanish w:val="0"/>
      <w:sz w:val="16"/>
    </w:rPr>
  </w:style>
  <w:style w:type="character" w:styleId="Numrodepage">
    <w:name w:val="page number"/>
    <w:basedOn w:val="Policepardfaut"/>
    <w:rsid w:val="006D1217"/>
  </w:style>
  <w:style w:type="paragraph" w:styleId="Pieddepage">
    <w:name w:val="footer"/>
    <w:basedOn w:val="Normal"/>
    <w:rsid w:val="006D1217"/>
    <w:pPr>
      <w:tabs>
        <w:tab w:val="center" w:pos="4320"/>
        <w:tab w:val="right" w:pos="8640"/>
      </w:tabs>
      <w:jc w:val="both"/>
    </w:pPr>
    <w:rPr>
      <w:rFonts w:ascii="Calibri" w:hAnsi="Calibri" w:cs="Calibri"/>
      <w:sz w:val="22"/>
      <w:szCs w:val="22"/>
    </w:rPr>
  </w:style>
  <w:style w:type="paragraph" w:styleId="Textedebulles">
    <w:name w:val="Balloon Text"/>
    <w:basedOn w:val="Normal"/>
    <w:semiHidden/>
    <w:rsid w:val="00B16B4E"/>
    <w:pPr>
      <w:jc w:val="both"/>
    </w:pPr>
    <w:rPr>
      <w:rFonts w:ascii="Calibri" w:hAnsi="Calibri" w:cs="Calibri"/>
      <w:sz w:val="16"/>
      <w:szCs w:val="16"/>
    </w:rPr>
  </w:style>
  <w:style w:type="paragraph" w:customStyle="1" w:styleId="Texteniveau1">
    <w:name w:val="Texte niveau 1"/>
    <w:qFormat/>
    <w:rsid w:val="00625B9F"/>
    <w:pPr>
      <w:spacing w:after="240"/>
      <w:ind w:left="446"/>
    </w:pPr>
    <w:rPr>
      <w:rFonts w:asciiTheme="minorHAnsi" w:eastAsiaTheme="minorEastAsia" w:hAnsiTheme="minorHAnsi" w:cs="Arial"/>
      <w:lang w:val="fr-CA"/>
    </w:rPr>
  </w:style>
  <w:style w:type="paragraph" w:customStyle="1" w:styleId="Texteniveau0">
    <w:name w:val="Texte niveau 0"/>
    <w:basedOn w:val="Normal"/>
    <w:qFormat/>
    <w:rsid w:val="00FE67F9"/>
    <w:pPr>
      <w:spacing w:before="240"/>
      <w:jc w:val="both"/>
    </w:pPr>
    <w:rPr>
      <w:rFonts w:asciiTheme="minorHAnsi" w:hAnsiTheme="minorHAnsi" w:cs="Arial"/>
      <w:sz w:val="22"/>
      <w:szCs w:val="22"/>
      <w:lang w:eastAsia="fr-CA"/>
    </w:rPr>
  </w:style>
  <w:style w:type="paragraph" w:customStyle="1" w:styleId="Texteniveau2">
    <w:name w:val="Texte niveau 2"/>
    <w:qFormat/>
    <w:rsid w:val="00625B9F"/>
    <w:pPr>
      <w:spacing w:after="240"/>
      <w:ind w:left="1166"/>
    </w:pPr>
    <w:rPr>
      <w:rFonts w:asciiTheme="minorHAnsi" w:eastAsiaTheme="minorEastAsia" w:hAnsiTheme="minorHAnsi" w:cs="Arial"/>
      <w:lang w:val="fr-CA"/>
    </w:rPr>
  </w:style>
  <w:style w:type="paragraph" w:customStyle="1" w:styleId="Texteniveau3">
    <w:name w:val="Texte niveau 3"/>
    <w:qFormat/>
    <w:rsid w:val="005A3612"/>
    <w:pPr>
      <w:spacing w:after="240"/>
      <w:ind w:left="2174"/>
    </w:pPr>
    <w:rPr>
      <w:rFonts w:asciiTheme="minorHAnsi" w:eastAsiaTheme="minorEastAsia" w:hAnsiTheme="minorHAnsi" w:cs="Arial"/>
      <w:lang w:val="fr-CA" w:eastAsia="fr-CA"/>
    </w:rPr>
  </w:style>
  <w:style w:type="paragraph" w:customStyle="1" w:styleId="Titreniveau0">
    <w:name w:val="Titre niveau 0"/>
    <w:next w:val="Texteniveau0"/>
    <w:link w:val="Titreniveau0Car"/>
    <w:qFormat/>
    <w:rsid w:val="006C2A6B"/>
    <w:pPr>
      <w:keepNext/>
      <w:spacing w:before="360" w:after="240"/>
      <w:outlineLvl w:val="0"/>
    </w:pPr>
    <w:rPr>
      <w:rFonts w:asciiTheme="majorHAnsi" w:hAnsiTheme="majorHAnsi" w:cs="Arial"/>
      <w:b/>
      <w:caps/>
      <w:color w:val="1F497D" w:themeColor="text2"/>
      <w:kern w:val="32"/>
      <w:sz w:val="24"/>
      <w:szCs w:val="32"/>
      <w:lang w:val="fr-CA" w:eastAsia="fr-CA"/>
    </w:rPr>
  </w:style>
  <w:style w:type="paragraph" w:customStyle="1" w:styleId="Titreniveau1">
    <w:name w:val="Titre niveau 1"/>
    <w:next w:val="Texteniveau1"/>
    <w:link w:val="Titreniveau1Car"/>
    <w:qFormat/>
    <w:rsid w:val="0091110D"/>
    <w:pPr>
      <w:keepNext/>
      <w:numPr>
        <w:numId w:val="23"/>
      </w:numPr>
      <w:spacing w:before="360" w:after="240"/>
      <w:outlineLvl w:val="0"/>
    </w:pPr>
    <w:rPr>
      <w:rFonts w:asciiTheme="majorHAnsi" w:eastAsiaTheme="minorEastAsia" w:hAnsiTheme="majorHAnsi" w:cs="Arial"/>
      <w:b/>
      <w:bCs/>
      <w:caps/>
      <w:color w:val="1F497D" w:themeColor="text2"/>
      <w:sz w:val="24"/>
      <w:szCs w:val="24"/>
      <w:lang w:val="fr-CA"/>
    </w:rPr>
  </w:style>
  <w:style w:type="paragraph" w:customStyle="1" w:styleId="Titreniveau2">
    <w:name w:val="Titre niveau 2"/>
    <w:basedOn w:val="Titreniveau1"/>
    <w:next w:val="Texteniveau2"/>
    <w:link w:val="Titreniveau2Car"/>
    <w:qFormat/>
    <w:rsid w:val="00625B9F"/>
    <w:pPr>
      <w:numPr>
        <w:ilvl w:val="1"/>
      </w:numPr>
      <w:spacing w:before="240" w:after="120"/>
      <w:outlineLvl w:val="1"/>
    </w:pPr>
    <w:rPr>
      <w:caps w:val="0"/>
    </w:rPr>
  </w:style>
  <w:style w:type="paragraph" w:customStyle="1" w:styleId="Titreniveau3">
    <w:name w:val="Titre niveau 3"/>
    <w:basedOn w:val="Titreniveau2"/>
    <w:next w:val="Texteniveau3"/>
    <w:link w:val="Titreniveau3Car"/>
    <w:qFormat/>
    <w:rsid w:val="0091110D"/>
    <w:pPr>
      <w:numPr>
        <w:ilvl w:val="2"/>
        <w:numId w:val="14"/>
      </w:numPr>
      <w:outlineLvl w:val="2"/>
    </w:pPr>
    <w:rPr>
      <w:bCs w:val="0"/>
    </w:rPr>
  </w:style>
  <w:style w:type="paragraph" w:customStyle="1" w:styleId="Titrespcial">
    <w:name w:val="Titre spécial"/>
    <w:basedOn w:val="Titreniveau0"/>
    <w:next w:val="Normal"/>
    <w:qFormat/>
    <w:rsid w:val="006C2A6B"/>
    <w:pPr>
      <w:jc w:val="center"/>
    </w:pPr>
    <w:rPr>
      <w:szCs w:val="22"/>
    </w:rPr>
  </w:style>
  <w:style w:type="character" w:customStyle="1" w:styleId="Titreniveau1Car">
    <w:name w:val="Titre niveau 1 Car"/>
    <w:basedOn w:val="Policepardfaut"/>
    <w:link w:val="Titreniveau1"/>
    <w:rsid w:val="00625B9F"/>
    <w:rPr>
      <w:rFonts w:asciiTheme="majorHAnsi" w:eastAsiaTheme="minorEastAsia" w:hAnsiTheme="majorHAnsi" w:cs="Arial"/>
      <w:b/>
      <w:bCs/>
      <w:caps/>
      <w:color w:val="1F497D" w:themeColor="text2"/>
      <w:sz w:val="24"/>
      <w:szCs w:val="24"/>
      <w:lang w:val="fr-CA"/>
    </w:rPr>
  </w:style>
  <w:style w:type="character" w:customStyle="1" w:styleId="Titreniveau3Car">
    <w:name w:val="Titre niveau 3 Car"/>
    <w:basedOn w:val="Policepardfaut"/>
    <w:link w:val="Titreniveau3"/>
    <w:rsid w:val="0091110D"/>
    <w:rPr>
      <w:rFonts w:asciiTheme="majorHAnsi" w:eastAsiaTheme="minorEastAsia" w:hAnsiTheme="majorHAnsi" w:cs="Arial"/>
      <w:b/>
      <w:color w:val="1F497D" w:themeColor="text2"/>
      <w:sz w:val="24"/>
      <w:szCs w:val="24"/>
      <w:lang w:val="fr-CA"/>
    </w:rPr>
  </w:style>
  <w:style w:type="paragraph" w:styleId="Titre">
    <w:name w:val="Title"/>
    <w:basedOn w:val="Titreniveau0"/>
    <w:next w:val="Normal"/>
    <w:link w:val="TitreCar"/>
    <w:rsid w:val="006D1217"/>
    <w:pPr>
      <w:pBdr>
        <w:bottom w:val="single" w:sz="8" w:space="4" w:color="4F81BD" w:themeColor="accent1"/>
      </w:pBdr>
      <w:spacing w:before="0" w:after="0"/>
      <w:contextualSpacing/>
    </w:pPr>
    <w:rPr>
      <w:rFonts w:eastAsiaTheme="majorEastAsia" w:cstheme="majorBidi"/>
      <w:b w:val="0"/>
      <w:kern w:val="0"/>
      <w:sz w:val="52"/>
      <w:szCs w:val="52"/>
    </w:rPr>
  </w:style>
  <w:style w:type="character" w:customStyle="1" w:styleId="TitreCar">
    <w:name w:val="Titre Car"/>
    <w:basedOn w:val="Policepardfaut"/>
    <w:link w:val="Titre"/>
    <w:rsid w:val="006D1217"/>
    <w:rPr>
      <w:rFonts w:asciiTheme="majorHAnsi" w:eastAsiaTheme="majorEastAsia" w:hAnsiTheme="majorHAnsi" w:cstheme="majorBidi"/>
      <w:caps/>
      <w:color w:val="0F243E" w:themeColor="text2" w:themeShade="80"/>
      <w:sz w:val="52"/>
      <w:szCs w:val="52"/>
      <w:lang w:val="fr-CA" w:eastAsia="fr-CA"/>
    </w:rPr>
  </w:style>
  <w:style w:type="character" w:customStyle="1" w:styleId="Titreniveau2Car">
    <w:name w:val="Titre niveau 2 Car"/>
    <w:basedOn w:val="Titreniveau1Car"/>
    <w:link w:val="Titreniveau2"/>
    <w:rsid w:val="00625B9F"/>
    <w:rPr>
      <w:rFonts w:asciiTheme="majorHAnsi" w:eastAsiaTheme="minorEastAsia" w:hAnsiTheme="majorHAnsi" w:cs="Arial"/>
      <w:b/>
      <w:bCs/>
      <w:caps w:val="0"/>
      <w:color w:val="1F497D" w:themeColor="text2"/>
      <w:sz w:val="24"/>
      <w:szCs w:val="24"/>
      <w:lang w:val="fr-CA"/>
    </w:rPr>
  </w:style>
  <w:style w:type="paragraph" w:customStyle="1" w:styleId="Titredurapport">
    <w:name w:val="Titre du rapport"/>
    <w:basedOn w:val="Titre"/>
    <w:next w:val="Normal"/>
    <w:link w:val="TitredurapportCar"/>
    <w:rsid w:val="00BF48A0"/>
    <w:pPr>
      <w:pBdr>
        <w:bottom w:val="none" w:sz="0" w:space="0" w:color="auto"/>
      </w:pBdr>
      <w:ind w:left="2880" w:right="1152"/>
    </w:pPr>
    <w:rPr>
      <w:b/>
      <w:sz w:val="48"/>
    </w:rPr>
  </w:style>
  <w:style w:type="character" w:customStyle="1" w:styleId="TitredurapportCar">
    <w:name w:val="Titre du rapport Car"/>
    <w:basedOn w:val="TitreCar"/>
    <w:link w:val="Titredurapport"/>
    <w:rsid w:val="00BF48A0"/>
    <w:rPr>
      <w:rFonts w:asciiTheme="majorHAnsi" w:eastAsiaTheme="majorEastAsia" w:hAnsiTheme="majorHAnsi" w:cstheme="majorBidi"/>
      <w:b/>
      <w:caps/>
      <w:color w:val="0F243E" w:themeColor="text2" w:themeShade="80"/>
      <w:sz w:val="48"/>
      <w:szCs w:val="52"/>
      <w:lang w:val="fr-CA" w:eastAsia="fr-CA"/>
    </w:rPr>
  </w:style>
  <w:style w:type="numbering" w:customStyle="1" w:styleId="CHUQ">
    <w:name w:val="CHUQ"/>
    <w:uiPriority w:val="99"/>
    <w:rsid w:val="00625B9F"/>
    <w:pPr>
      <w:numPr>
        <w:numId w:val="1"/>
      </w:numPr>
    </w:pPr>
  </w:style>
  <w:style w:type="paragraph" w:styleId="Corpsdetexte">
    <w:name w:val="Body Text"/>
    <w:basedOn w:val="Normal"/>
    <w:link w:val="CorpsdetexteCar"/>
    <w:rsid w:val="006D1217"/>
    <w:pPr>
      <w:spacing w:after="120"/>
      <w:jc w:val="both"/>
    </w:pPr>
    <w:rPr>
      <w:rFonts w:ascii="Calibri" w:hAnsi="Calibri" w:cs="Calibri"/>
      <w:sz w:val="22"/>
      <w:szCs w:val="22"/>
    </w:rPr>
  </w:style>
  <w:style w:type="character" w:customStyle="1" w:styleId="CorpsdetexteCar">
    <w:name w:val="Corps de texte Car"/>
    <w:basedOn w:val="Policepardfaut"/>
    <w:link w:val="Corpsdetexte"/>
    <w:rsid w:val="006D1217"/>
    <w:rPr>
      <w:rFonts w:ascii="Calibri" w:hAnsi="Calibri" w:cs="Calibri"/>
      <w:sz w:val="22"/>
      <w:szCs w:val="22"/>
      <w:lang w:val="fr-CA" w:eastAsia="fr-CA"/>
    </w:rPr>
  </w:style>
  <w:style w:type="character" w:customStyle="1" w:styleId="Titre1Car">
    <w:name w:val="Titre 1 Car"/>
    <w:basedOn w:val="Policepardfaut"/>
    <w:link w:val="Titre1"/>
    <w:rsid w:val="006D1217"/>
    <w:rPr>
      <w:rFonts w:asciiTheme="majorHAnsi" w:hAnsiTheme="majorHAnsi" w:cs="Calibri"/>
      <w:b/>
      <w:bCs/>
      <w:kern w:val="32"/>
      <w:sz w:val="32"/>
      <w:szCs w:val="32"/>
      <w:lang w:val="fr-CA" w:eastAsia="fr-CA"/>
    </w:rPr>
  </w:style>
  <w:style w:type="character" w:customStyle="1" w:styleId="Titreniveau0Car">
    <w:name w:val="Titre niveau 0 Car"/>
    <w:basedOn w:val="Titre1Car"/>
    <w:link w:val="Titreniveau0"/>
    <w:rsid w:val="006C2A6B"/>
    <w:rPr>
      <w:rFonts w:asciiTheme="majorHAnsi" w:hAnsiTheme="majorHAnsi" w:cs="Arial"/>
      <w:b/>
      <w:bCs w:val="0"/>
      <w:caps/>
      <w:color w:val="1F497D" w:themeColor="text2"/>
      <w:kern w:val="32"/>
      <w:sz w:val="24"/>
      <w:szCs w:val="32"/>
      <w:lang w:val="fr-CA" w:eastAsia="fr-CA"/>
    </w:rPr>
  </w:style>
  <w:style w:type="paragraph" w:customStyle="1" w:styleId="DateFinale">
    <w:name w:val="DateFinale"/>
    <w:basedOn w:val="Normal"/>
    <w:uiPriority w:val="1"/>
    <w:unhideWhenUsed/>
    <w:rsid w:val="006D1217"/>
    <w:pPr>
      <w:tabs>
        <w:tab w:val="right" w:pos="11602"/>
      </w:tabs>
      <w:ind w:left="2880" w:right="1152"/>
    </w:pPr>
    <w:rPr>
      <w:rFonts w:asciiTheme="minorHAnsi" w:hAnsiTheme="minorHAnsi" w:cstheme="minorHAnsi"/>
      <w:sz w:val="28"/>
    </w:rPr>
  </w:style>
  <w:style w:type="paragraph" w:customStyle="1" w:styleId="Version">
    <w:name w:val="Version"/>
    <w:basedOn w:val="Normal"/>
    <w:rsid w:val="00F303E4"/>
    <w:pPr>
      <w:tabs>
        <w:tab w:val="right" w:pos="11602"/>
      </w:tabs>
      <w:ind w:left="2880" w:right="1152"/>
    </w:pPr>
    <w:rPr>
      <w:rFonts w:ascii="Arial" w:hAnsi="Arial" w:cstheme="minorHAnsi"/>
      <w:color w:val="3BA2C4"/>
      <w:sz w:val="26"/>
    </w:rPr>
  </w:style>
  <w:style w:type="paragraph" w:customStyle="1" w:styleId="Sous-titredurapport">
    <w:name w:val="Sous-titre du rapport"/>
    <w:basedOn w:val="Titredurapport"/>
    <w:next w:val="Normal"/>
    <w:link w:val="Sous-titredurapportCar"/>
    <w:rsid w:val="008D0D24"/>
    <w:rPr>
      <w:bCs/>
      <w:caps w:val="0"/>
      <w:smallCaps/>
      <w:color w:val="3BA2C4"/>
      <w:sz w:val="36"/>
    </w:rPr>
  </w:style>
  <w:style w:type="character" w:customStyle="1" w:styleId="Sous-titredurapportCar">
    <w:name w:val="Sous-titre du rapport Car"/>
    <w:basedOn w:val="Policepardfaut"/>
    <w:link w:val="Sous-titredurapport"/>
    <w:rsid w:val="008D0D24"/>
    <w:rPr>
      <w:rFonts w:asciiTheme="majorHAnsi" w:eastAsiaTheme="majorEastAsia" w:hAnsiTheme="majorHAnsi" w:cstheme="majorBidi"/>
      <w:b/>
      <w:bCs/>
      <w:smallCaps/>
      <w:color w:val="3BA2C4"/>
      <w:sz w:val="36"/>
      <w:szCs w:val="52"/>
      <w:lang w:val="fr-CA" w:eastAsia="fr-CA"/>
    </w:rPr>
  </w:style>
  <w:style w:type="table" w:styleId="Grilledutableau">
    <w:name w:val="Table Grid"/>
    <w:basedOn w:val="TableauNormal"/>
    <w:rsid w:val="006D1217"/>
    <w:pPr>
      <w:spacing w:line="320" w:lineRule="atLeast"/>
      <w:jc w:val="both"/>
    </w:pPr>
    <w:rPr>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rection">
    <w:name w:val="Direction"/>
    <w:rsid w:val="0051772E"/>
    <w:pPr>
      <w:spacing w:line="320" w:lineRule="atLeast"/>
      <w:ind w:left="2880" w:right="1152"/>
      <w:contextualSpacing/>
    </w:pPr>
    <w:rPr>
      <w:rFonts w:ascii="Arial" w:hAnsi="Arial" w:cs="Arial"/>
      <w:sz w:val="28"/>
      <w:szCs w:val="26"/>
      <w:lang w:eastAsia="fr-CA"/>
    </w:rPr>
  </w:style>
  <w:style w:type="paragraph" w:customStyle="1" w:styleId="Service">
    <w:name w:val="Service"/>
    <w:basedOn w:val="Direction"/>
    <w:rsid w:val="006E27F7"/>
    <w:rPr>
      <w:sz w:val="26"/>
    </w:rPr>
  </w:style>
  <w:style w:type="paragraph" w:customStyle="1" w:styleId="Piedchapitre">
    <w:name w:val="Pied_chapitre"/>
    <w:basedOn w:val="Pieddepage"/>
    <w:qFormat/>
    <w:rsid w:val="00C8466C"/>
    <w:pPr>
      <w:tabs>
        <w:tab w:val="clear" w:pos="4320"/>
      </w:tabs>
      <w:spacing w:before="20"/>
      <w:jc w:val="left"/>
    </w:pPr>
    <w:rPr>
      <w:snapToGrid w:val="0"/>
      <w:sz w:val="20"/>
      <w:lang w:eastAsia="fr-CA"/>
    </w:rPr>
  </w:style>
  <w:style w:type="paragraph" w:customStyle="1" w:styleId="ChapitrePied">
    <w:name w:val="Chapitre_Pied"/>
    <w:basedOn w:val="Piedchapitre"/>
    <w:qFormat/>
    <w:rsid w:val="00C8466C"/>
    <w:pPr>
      <w:spacing w:line="320" w:lineRule="atLeast"/>
    </w:pPr>
  </w:style>
  <w:style w:type="paragraph" w:customStyle="1" w:styleId="Chapitreen-tte">
    <w:name w:val="Chapitre_en-tête"/>
    <w:basedOn w:val="En-tte"/>
    <w:qFormat/>
    <w:rsid w:val="00C8466C"/>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CDEDC-0F4A-4DD1-9E8B-A3FBA8757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EA0D804F</Template>
  <TotalTime>2</TotalTime>
  <Pages>2</Pages>
  <Words>480</Words>
  <Characters>2640</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CHUQ</Company>
  <LinksUpToDate>false</LinksUpToDate>
  <CharactersWithSpaces>3114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MARIE-CLAUDE BERNIER</dc:creator>
  <cp:lastModifiedBy>Personne mandatée</cp:lastModifiedBy>
  <cp:revision>5</cp:revision>
  <cp:lastPrinted>2013-11-28T22:13:00Z</cp:lastPrinted>
  <dcterms:created xsi:type="dcterms:W3CDTF">2015-05-06T20:45:00Z</dcterms:created>
  <dcterms:modified xsi:type="dcterms:W3CDTF">2019-04-12T16:18:00Z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opital">
    <vt:lpwstr/>
  </property>
  <property fmtid="{D5CDD505-2E9C-101B-9397-08002B2CF9AE}" pid="3" name="Adresse">
    <vt:lpwstr/>
  </property>
  <property fmtid="{D5CDD505-2E9C-101B-9397-08002B2CF9AE}" pid="4" name="Ville">
    <vt:lpwstr/>
  </property>
  <property fmtid="{D5CDD505-2E9C-101B-9397-08002B2CF9AE}" pid="5" name="Porte">
    <vt:lpwstr/>
  </property>
  <property fmtid="{D5CDD505-2E9C-101B-9397-08002B2CF9AE}" pid="6" name="Prénom et Nom">
    <vt:lpwstr/>
  </property>
  <property fmtid="{D5CDD505-2E9C-101B-9397-08002B2CF9AE}" pid="7" name="Initiales">
    <vt:lpwstr>MCB</vt:lpwstr>
  </property>
  <property fmtid="{D5CDD505-2E9C-101B-9397-08002B2CF9AE}" pid="8" name="Titre">
    <vt:lpwstr/>
  </property>
  <property fmtid="{D5CDD505-2E9C-101B-9397-08002B2CF9AE}" pid="9" name="Service">
    <vt:lpwstr/>
  </property>
  <property fmtid="{D5CDD505-2E9C-101B-9397-08002B2CF9AE}" pid="10" name="Direction">
    <vt:lpwstr>DE-AJ</vt:lpwstr>
  </property>
  <property fmtid="{D5CDD505-2E9C-101B-9397-08002B2CF9AE}" pid="11" name="Téléphone">
    <vt:lpwstr/>
  </property>
  <property fmtid="{D5CDD505-2E9C-101B-9397-08002B2CF9AE}" pid="12" name="Télécopieur">
    <vt:lpwstr/>
  </property>
  <property fmtid="{D5CDD505-2E9C-101B-9397-08002B2CF9AE}" pid="13" name="Courriel">
    <vt:lpwstr/>
  </property>
  <property fmtid="{D5CDD505-2E9C-101B-9397-08002B2CF9AE}" pid="14" name="Police">
    <vt:lpwstr>Calibri</vt:lpwstr>
  </property>
  <property fmtid="{D5CDD505-2E9C-101B-9397-08002B2CF9AE}" pid="15" name="Taille">
    <vt:lpwstr>11</vt:lpwstr>
  </property>
</Properties>
</file>